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56C" w:rsidRDefault="00FF256C">
      <w:pPr>
        <w:pStyle w:val="Standard"/>
      </w:pPr>
      <w:bookmarkStart w:id="0" w:name="_GoBack"/>
      <w:bookmarkEnd w:id="0"/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200E96">
      <w:pPr>
        <w:pStyle w:val="Standard"/>
      </w:pPr>
      <w:r>
        <w:rPr>
          <w:sz w:val="36"/>
          <w:szCs w:val="36"/>
        </w:rPr>
        <w:t xml:space="preserve">            МБДОУ Кашарский  детский сад № 2 «Сказка»                         </w:t>
      </w:r>
      <w:r>
        <w:rPr>
          <w:sz w:val="40"/>
          <w:szCs w:val="40"/>
        </w:rPr>
        <w:t xml:space="preserve">  </w:t>
      </w:r>
    </w:p>
    <w:p w:rsidR="00FF256C" w:rsidRDefault="00FF256C">
      <w:pPr>
        <w:pStyle w:val="Standard"/>
        <w:rPr>
          <w:sz w:val="36"/>
          <w:szCs w:val="36"/>
        </w:rPr>
      </w:pPr>
    </w:p>
    <w:p w:rsidR="00FF256C" w:rsidRDefault="00FF256C">
      <w:pPr>
        <w:pStyle w:val="Standard"/>
        <w:rPr>
          <w:sz w:val="36"/>
          <w:szCs w:val="36"/>
        </w:rPr>
      </w:pPr>
    </w:p>
    <w:p w:rsidR="00FF256C" w:rsidRDefault="00FF256C">
      <w:pPr>
        <w:pStyle w:val="Standard"/>
        <w:rPr>
          <w:sz w:val="36"/>
          <w:szCs w:val="36"/>
        </w:rPr>
      </w:pPr>
    </w:p>
    <w:p w:rsidR="00FF256C" w:rsidRDefault="00FF256C">
      <w:pPr>
        <w:pStyle w:val="Standard"/>
        <w:rPr>
          <w:sz w:val="36"/>
          <w:szCs w:val="36"/>
        </w:rPr>
      </w:pPr>
    </w:p>
    <w:p w:rsidR="00FF256C" w:rsidRDefault="00FF256C">
      <w:pPr>
        <w:pStyle w:val="Standard"/>
        <w:rPr>
          <w:sz w:val="36"/>
          <w:szCs w:val="36"/>
        </w:rPr>
      </w:pPr>
    </w:p>
    <w:p w:rsidR="00FF256C" w:rsidRDefault="00FF256C">
      <w:pPr>
        <w:pStyle w:val="Standard"/>
        <w:rPr>
          <w:sz w:val="36"/>
          <w:szCs w:val="36"/>
        </w:rPr>
      </w:pPr>
    </w:p>
    <w:p w:rsidR="00FF256C" w:rsidRDefault="00FF256C">
      <w:pPr>
        <w:pStyle w:val="Standard"/>
        <w:rPr>
          <w:sz w:val="36"/>
          <w:szCs w:val="36"/>
        </w:rPr>
      </w:pPr>
    </w:p>
    <w:p w:rsidR="00FF256C" w:rsidRDefault="00FF256C">
      <w:pPr>
        <w:pStyle w:val="Standard"/>
        <w:rPr>
          <w:sz w:val="36"/>
          <w:szCs w:val="36"/>
        </w:rPr>
      </w:pPr>
    </w:p>
    <w:p w:rsidR="00FF256C" w:rsidRDefault="00FF256C">
      <w:pPr>
        <w:pStyle w:val="Standard"/>
        <w:rPr>
          <w:sz w:val="36"/>
          <w:szCs w:val="36"/>
        </w:rPr>
      </w:pPr>
    </w:p>
    <w:p w:rsidR="00FF256C" w:rsidRDefault="00200E96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Фотоотчет</w:t>
      </w:r>
    </w:p>
    <w:p w:rsidR="00FF256C" w:rsidRDefault="00FF256C">
      <w:pPr>
        <w:pStyle w:val="Standard"/>
        <w:rPr>
          <w:sz w:val="36"/>
          <w:szCs w:val="36"/>
        </w:rPr>
      </w:pPr>
    </w:p>
    <w:p w:rsidR="00FF256C" w:rsidRDefault="00200E96">
      <w:pPr>
        <w:pStyle w:val="Standard"/>
      </w:pPr>
      <w:r>
        <w:rPr>
          <w:sz w:val="48"/>
          <w:szCs w:val="48"/>
        </w:rPr>
        <w:t xml:space="preserve">              </w:t>
      </w:r>
      <w:r>
        <w:rPr>
          <w:sz w:val="40"/>
          <w:szCs w:val="40"/>
        </w:rPr>
        <w:t xml:space="preserve">Мастер – класс для родителей </w:t>
      </w:r>
    </w:p>
    <w:p w:rsidR="00FF256C" w:rsidRDefault="00200E96">
      <w:pPr>
        <w:pStyle w:val="Standard"/>
        <w:rPr>
          <w:sz w:val="40"/>
          <w:szCs w:val="40"/>
        </w:rPr>
      </w:pPr>
      <w:r>
        <w:rPr>
          <w:sz w:val="40"/>
          <w:szCs w:val="40"/>
        </w:rPr>
        <w:t xml:space="preserve">                            средней группы</w:t>
      </w:r>
    </w:p>
    <w:p w:rsidR="00FF256C" w:rsidRDefault="00200E96">
      <w:pPr>
        <w:pStyle w:val="Standard"/>
        <w:rPr>
          <w:sz w:val="40"/>
          <w:szCs w:val="40"/>
        </w:rPr>
      </w:pPr>
      <w:r>
        <w:rPr>
          <w:sz w:val="40"/>
          <w:szCs w:val="40"/>
        </w:rPr>
        <w:t xml:space="preserve">              МДОУ Кашарского детского сада №2</w:t>
      </w:r>
    </w:p>
    <w:p w:rsidR="00FF256C" w:rsidRDefault="00200E96">
      <w:pPr>
        <w:pStyle w:val="Standard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«Сказка»</w:t>
      </w:r>
    </w:p>
    <w:p w:rsidR="00FF256C" w:rsidRDefault="00FF256C">
      <w:pPr>
        <w:pStyle w:val="Standard"/>
        <w:rPr>
          <w:sz w:val="48"/>
          <w:szCs w:val="48"/>
        </w:rPr>
      </w:pPr>
    </w:p>
    <w:p w:rsidR="00FF256C" w:rsidRDefault="00200E96">
      <w:pPr>
        <w:pStyle w:val="Standard"/>
      </w:pPr>
      <w:r>
        <w:rPr>
          <w:sz w:val="48"/>
          <w:szCs w:val="48"/>
        </w:rPr>
        <w:t xml:space="preserve"> </w:t>
      </w:r>
      <w:r>
        <w:rPr>
          <w:b/>
          <w:i/>
          <w:sz w:val="72"/>
          <w:szCs w:val="72"/>
        </w:rPr>
        <w:t>«Нетрадиционное рисование.</w:t>
      </w:r>
    </w:p>
    <w:p w:rsidR="00FF256C" w:rsidRDefault="00200E96">
      <w:pPr>
        <w:pStyle w:val="Standard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    Техника ниткография».</w:t>
      </w:r>
    </w:p>
    <w:p w:rsidR="00FF256C" w:rsidRDefault="00FF256C">
      <w:pPr>
        <w:pStyle w:val="Standard"/>
        <w:rPr>
          <w:b/>
          <w:i/>
          <w:sz w:val="40"/>
          <w:szCs w:val="40"/>
        </w:rPr>
      </w:pPr>
    </w:p>
    <w:p w:rsidR="00FF256C" w:rsidRDefault="00200E96">
      <w:pPr>
        <w:pStyle w:val="Standard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(Консультация «Чем занять ребенка дома»)</w:t>
      </w:r>
    </w:p>
    <w:p w:rsidR="00FF256C" w:rsidRDefault="00200E96">
      <w:pPr>
        <w:pStyle w:val="Standard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</w:p>
    <w:p w:rsidR="00FF256C" w:rsidRDefault="00200E96">
      <w:pPr>
        <w:pStyle w:val="Standard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Воспитатель Колеух С.Н.</w:t>
      </w:r>
    </w:p>
    <w:p w:rsidR="00FF256C" w:rsidRDefault="00FF256C">
      <w:pPr>
        <w:pStyle w:val="Standard"/>
        <w:jc w:val="both"/>
        <w:rPr>
          <w:sz w:val="36"/>
          <w:szCs w:val="36"/>
        </w:rPr>
      </w:pPr>
    </w:p>
    <w:p w:rsidR="00FF256C" w:rsidRDefault="00FF256C">
      <w:pPr>
        <w:pStyle w:val="Standard"/>
        <w:jc w:val="both"/>
        <w:rPr>
          <w:sz w:val="36"/>
          <w:szCs w:val="36"/>
        </w:rPr>
      </w:pPr>
    </w:p>
    <w:p w:rsidR="00FF256C" w:rsidRDefault="00FF256C">
      <w:pPr>
        <w:pStyle w:val="Standard"/>
        <w:jc w:val="both"/>
        <w:rPr>
          <w:sz w:val="36"/>
          <w:szCs w:val="36"/>
        </w:rPr>
      </w:pPr>
    </w:p>
    <w:p w:rsidR="00FF256C" w:rsidRDefault="00FF256C">
      <w:pPr>
        <w:pStyle w:val="Standard"/>
        <w:jc w:val="both"/>
        <w:rPr>
          <w:sz w:val="36"/>
          <w:szCs w:val="36"/>
        </w:rPr>
      </w:pPr>
    </w:p>
    <w:p w:rsidR="00FF256C" w:rsidRDefault="00FF256C">
      <w:pPr>
        <w:pStyle w:val="Standard"/>
        <w:jc w:val="both"/>
        <w:rPr>
          <w:sz w:val="36"/>
          <w:szCs w:val="36"/>
        </w:rPr>
      </w:pPr>
    </w:p>
    <w:p w:rsidR="00FF256C" w:rsidRDefault="00FF256C">
      <w:pPr>
        <w:pStyle w:val="Standard"/>
        <w:jc w:val="both"/>
        <w:rPr>
          <w:sz w:val="36"/>
          <w:szCs w:val="36"/>
        </w:rPr>
      </w:pPr>
    </w:p>
    <w:p w:rsidR="00FF256C" w:rsidRDefault="00200E96">
      <w:pPr>
        <w:pStyle w:val="Standard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2023г.  </w:t>
      </w:r>
    </w:p>
    <w:p w:rsidR="00FF256C" w:rsidRDefault="00200E96">
      <w:pPr>
        <w:pStyle w:val="Standard"/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Тема: «Нетрадиционное рисование. Техника ниткография.»</w:t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Цель: познакомить родителей и детей с изобразительными возмо</w:t>
      </w:r>
      <w:r>
        <w:rPr>
          <w:sz w:val="28"/>
          <w:szCs w:val="28"/>
        </w:rPr>
        <w:t>жностями нетрадиционного рисования.</w:t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Задачи: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-создать условия для плодотворного общения участников мастер – класса с целью развития творческого мышления, фантазии детей и родителей;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-способствовать интеллектуальному и эстетическому развитию;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>
        <w:rPr>
          <w:sz w:val="28"/>
          <w:szCs w:val="28"/>
        </w:rPr>
        <w:t>раскрыть отдельные технологические особенности творческой деятельности с использованием нетрадиционных предметов.</w:t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Ход занятия.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Уважаемые родители и дети! Сегодня я предлагаю вам мастер – класс на тему «Нетрадиционное рисование. Техника ниткография».</w:t>
      </w:r>
    </w:p>
    <w:p w:rsidR="00FF256C" w:rsidRDefault="00200E96">
      <w:pPr>
        <w:pStyle w:val="Standard"/>
        <w:jc w:val="both"/>
      </w:pPr>
      <w:r>
        <w:rPr>
          <w:sz w:val="28"/>
          <w:szCs w:val="28"/>
        </w:rPr>
        <w:t xml:space="preserve">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444538" cy="1833179"/>
            <wp:effectExtent l="0" t="0" r="0" b="0"/>
            <wp:docPr id="1" name="Рисунок 1" descr="C:\Users\Андрей\Desktop\Мастер класс Колеух\IMG_89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4538" cy="18331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Обращаю ваше внимание, что ниткография – это наиболее сложная техника рисования для детей, зато результат получается необычным, а процесс создания понравится не только детям, но и взрослым.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Итак, начинаем!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Сего</w:t>
      </w:r>
      <w:r>
        <w:rPr>
          <w:sz w:val="28"/>
          <w:szCs w:val="28"/>
        </w:rPr>
        <w:t xml:space="preserve">дня я буду Сказочница. </w:t>
      </w:r>
    </w:p>
    <w:p w:rsidR="00FF256C" w:rsidRDefault="00200E96">
      <w:pPr>
        <w:pStyle w:val="Standard"/>
        <w:jc w:val="both"/>
      </w:pPr>
      <w:r>
        <w:rPr>
          <w:sz w:val="28"/>
          <w:szCs w:val="28"/>
        </w:rPr>
        <w:t xml:space="preserve">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413357" cy="1810886"/>
            <wp:effectExtent l="0" t="0" r="5993" b="0"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357" cy="181088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пришла к вам из волшебной страны. 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привел меня к вам волшебный клубочек. 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Давайте сейчас мы с вами будем знакомиться. Нужно взять клубочек в руки и сказать:. «Я – Сказочница», затем </w:t>
      </w:r>
      <w:r>
        <w:rPr>
          <w:sz w:val="28"/>
          <w:szCs w:val="28"/>
        </w:rPr>
        <w:t xml:space="preserve">передать клубочек другому участнику 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мастер – класса: «Я – Елена Сергеевна, я – Вика, передать клубочек «Я – Елизавета Николаевна, я - Максим» и т.д, пока все не представятся.</w:t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</w:pPr>
      <w:r>
        <w:rPr>
          <w:sz w:val="28"/>
          <w:szCs w:val="28"/>
        </w:rPr>
        <w:t xml:space="preserve">            </w:t>
      </w:r>
      <w:r>
        <w:rPr>
          <w:noProof/>
          <w:sz w:val="28"/>
          <w:szCs w:val="28"/>
        </w:rPr>
        <w:drawing>
          <wp:inline distT="0" distB="0" distL="0" distR="0">
            <wp:extent cx="2372538" cy="1779184"/>
            <wp:effectExtent l="0" t="0" r="8712" b="0"/>
            <wp:docPr id="3" name="Рисунок 4" descr="C:\Users\Андрей\Desktop\Мастер класс Колеух\IMG_89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2538" cy="17791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>
        <w:rPr>
          <w:noProof/>
          <w:sz w:val="28"/>
          <w:szCs w:val="28"/>
        </w:rPr>
        <w:drawing>
          <wp:inline distT="0" distB="0" distL="0" distR="0">
            <wp:extent cx="2402759" cy="1801852"/>
            <wp:effectExtent l="0" t="0" r="0" b="7898"/>
            <wp:docPr id="4" name="Рисунок 5" descr="C:\Users\Андрей\Desktop\Мастер класс Колеух\IMG_89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2759" cy="18018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Вот мы и познакомились с нашим волшебным клубочком</w:t>
      </w:r>
      <w:r>
        <w:rPr>
          <w:sz w:val="28"/>
          <w:szCs w:val="28"/>
        </w:rPr>
        <w:t>!</w:t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 теперь я расскажу вам  сказку, а какую – угадайте!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 начале я загадаю вам загадку, а вы отгадайте.</w:t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Я длинная и тонкая,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Смотана в клубок!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Сбежала от котенка я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 укромный уголок.</w:t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И так, что же это? Правильно! Нитка!</w:t>
      </w:r>
    </w:p>
    <w:p w:rsidR="00FF256C" w:rsidRDefault="00200E96">
      <w:pPr>
        <w:pStyle w:val="Standard"/>
        <w:jc w:val="both"/>
      </w:pPr>
      <w:r>
        <w:rPr>
          <w:sz w:val="28"/>
          <w:szCs w:val="28"/>
        </w:rPr>
        <w:t xml:space="preserve">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018656" cy="1513807"/>
            <wp:effectExtent l="0" t="0" r="644" b="0"/>
            <wp:docPr id="5" name="Рисунок 6" descr="C:\Users\Андрей\Desktop\Мастер класс Колеух\IMG_89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8656" cy="151380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Я расскажу вам сказку о ниточке. Закрывайте глазки и представьте себе…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столе лежит белый лист бумаги, а по нему виртуозно танцует кисточка.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Чудесная картина выходит! На краю листа тихо примостилась  на баночке с краской ниточка и наблюдает за работой</w:t>
      </w:r>
      <w:r>
        <w:rPr>
          <w:sz w:val="28"/>
          <w:szCs w:val="28"/>
        </w:rPr>
        <w:t xml:space="preserve"> кисточки.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Внезапно ворвался ветерок, ниточка не удержалась и упала в краску. Еле живой вылезла она из баночки с краской, притомилась, легла на белый лист отдохнуть…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Стыдно стало ветерку за свою шалость. Укрыл он ниточку листом бумаги, чтобы она не замер</w:t>
      </w:r>
      <w:r>
        <w:rPr>
          <w:sz w:val="28"/>
          <w:szCs w:val="28"/>
        </w:rPr>
        <w:t>зла. Понравилась ниточке такая забота. Потянулась она влево, потянулась вправо. А когда проснулась и откинула укрывавший ее лист, то была сильно удивлена.  На бумаге появился необычный рисунок.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Кисточка с изумлением пожала руку новой художнице и с тех пор </w:t>
      </w:r>
      <w:r>
        <w:rPr>
          <w:sz w:val="28"/>
          <w:szCs w:val="28"/>
        </w:rPr>
        <w:t>появилась  техника рисования –ниткография.</w:t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 теперь открывайте глаза. Сейчас мы с вами попробуем нарисовать картину в технике ниткография.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Но сначала проведем физминутку.</w:t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 теперь выполняем работу.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Оборудование: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Альбомная бумага  А4, бумага для </w:t>
      </w:r>
      <w:r>
        <w:rPr>
          <w:sz w:val="28"/>
          <w:szCs w:val="28"/>
        </w:rPr>
        <w:t>промакивания А4, кисточки, стаканы с водой, пустые стаканы, гуашь, влажные салфетки, нитки 50 см, 30см.</w:t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Конец нитки опустить в стакан и тщательно накрасить, приложить к ватману (извивая нитку), накрыть листом А4, плотно прижать, аккуратно за чистый конец </w:t>
      </w:r>
      <w:r>
        <w:rPr>
          <w:sz w:val="28"/>
          <w:szCs w:val="28"/>
        </w:rPr>
        <w:t>вытянуть нитку. Снять лист А4, работу начинать с края листа.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Повторить нужное количество раз.</w:t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</w:pPr>
      <w:r>
        <w:rPr>
          <w:noProof/>
          <w:sz w:val="28"/>
          <w:szCs w:val="28"/>
        </w:rPr>
        <w:drawing>
          <wp:inline distT="0" distB="0" distL="0" distR="0">
            <wp:extent cx="2019251" cy="1513743"/>
            <wp:effectExtent l="0" t="0" r="49" b="0"/>
            <wp:docPr id="6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9251" cy="15137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015931" cy="1511759"/>
            <wp:effectExtent l="0" t="0" r="3369" b="0"/>
            <wp:docPr id="7" name="Рисунок 10" descr="C:\Users\Андрей\Desktop\Мастер класс Колеух\IMG_89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5931" cy="15117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055443" cy="1541394"/>
            <wp:effectExtent l="0" t="0" r="1957" b="1656"/>
            <wp:docPr id="8" name="Рисунок 11" descr="C:\Users\Андрей\Desktop\Мастер класс Колеух\IMG_89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5443" cy="15413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Затем взять нитку покороче и  проделать то же, но в другом цвете.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После завершения этого этапа работы, дорисовать листья зеленого цвета, завершить картину.</w:t>
      </w:r>
    </w:p>
    <w:p w:rsidR="00FF256C" w:rsidRDefault="00200E96">
      <w:pPr>
        <w:pStyle w:val="Standard"/>
        <w:jc w:val="both"/>
      </w:pPr>
      <w:r>
        <w:rPr>
          <w:noProof/>
          <w:sz w:val="28"/>
          <w:szCs w:val="28"/>
        </w:rPr>
        <w:drawing>
          <wp:inline distT="0" distB="0" distL="0" distR="0">
            <wp:extent cx="1815870" cy="1361742"/>
            <wp:effectExtent l="0" t="0" r="0" b="0"/>
            <wp:docPr id="9" name="Рисунок 12" descr="C:\Users\Андрей\Desktop\Мастер класс Колеух\IMG_89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5870" cy="13617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816437" cy="1362163"/>
            <wp:effectExtent l="0" t="0" r="0" b="9437"/>
            <wp:docPr id="10" name="Рисунок 13" descr="C:\Users\Андрей\Desktop\Мастер класс Колеух\IMG_89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437" cy="13621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836938" cy="1377534"/>
            <wp:effectExtent l="0" t="0" r="0" b="0"/>
            <wp:docPr id="11" name="Рисунок 14" descr="C:\Users\Андрей\Desktop\Мастер класс Колеух\IMG_89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6938" cy="137753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Давайте покажем друг другу картинки. На какие цветы похож ваш рисунок?</w:t>
      </w:r>
    </w:p>
    <w:p w:rsidR="00FF256C" w:rsidRDefault="00200E96">
      <w:pPr>
        <w:pStyle w:val="Standard"/>
        <w:jc w:val="both"/>
      </w:pPr>
      <w:r>
        <w:rPr>
          <w:noProof/>
          <w:sz w:val="28"/>
          <w:szCs w:val="28"/>
        </w:rPr>
        <w:drawing>
          <wp:inline distT="0" distB="0" distL="0" distR="0">
            <wp:extent cx="1882310" cy="1411559"/>
            <wp:effectExtent l="0" t="0" r="3640" b="0"/>
            <wp:docPr id="12" name="Рисунок 15" descr="C:\Users\Андрей\Desktop\Мастер класс Колеух\IMG_89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2310" cy="14115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884267" cy="1413022"/>
            <wp:effectExtent l="0" t="0" r="1683" b="0"/>
            <wp:docPr id="13" name="Рисунок 16" descr="C:\Users\Андрей\Desktop\Мастер класс Колеух\IMG_89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4267" cy="14130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876522" cy="1407215"/>
            <wp:effectExtent l="0" t="0" r="9428" b="2485"/>
            <wp:docPr id="14" name="Рисунок 17" descr="C:\Users\Андрей\Desktop\Мастер класс Колеух\IMG_89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6522" cy="14072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Итак, мы сегодня с вами расширили и систематизировали знания о нетрадиционной технике рисования. Закрепили практические умения при изготовлении картины в технике  </w:t>
      </w:r>
      <w:r>
        <w:rPr>
          <w:sz w:val="28"/>
          <w:szCs w:val="28"/>
        </w:rPr>
        <w:t>ниткография.</w:t>
      </w:r>
    </w:p>
    <w:p w:rsidR="00FF256C" w:rsidRDefault="00200E96">
      <w:pPr>
        <w:pStyle w:val="Standard"/>
        <w:jc w:val="both"/>
      </w:pPr>
      <w:r>
        <w:rPr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3649452" cy="2736753"/>
            <wp:effectExtent l="0" t="0" r="8148" b="6447"/>
            <wp:docPr id="15" name="Рисунок 18" descr="C:\Users\Андрей\Desktop\Мастер класс Колеух\IMG_89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9452" cy="273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256C" w:rsidRDefault="00FF256C">
      <w:pPr>
        <w:pStyle w:val="Standard"/>
        <w:jc w:val="both"/>
        <w:rPr>
          <w:sz w:val="28"/>
          <w:szCs w:val="28"/>
        </w:rPr>
      </w:pP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F256C" w:rsidRDefault="00200E9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FF256C" w:rsidRDefault="00200E96">
      <w:pPr>
        <w:pStyle w:val="Standard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</w:t>
      </w:r>
    </w:p>
    <w:p w:rsidR="00FF256C" w:rsidRDefault="00200E96">
      <w:pPr>
        <w:pStyle w:val="Standard"/>
        <w:rPr>
          <w:sz w:val="72"/>
          <w:szCs w:val="72"/>
        </w:rPr>
      </w:pPr>
      <w:r>
        <w:rPr>
          <w:sz w:val="72"/>
          <w:szCs w:val="72"/>
        </w:rPr>
        <w:t xml:space="preserve">       </w:t>
      </w:r>
    </w:p>
    <w:p w:rsidR="00FF256C" w:rsidRDefault="00FF256C">
      <w:pPr>
        <w:pStyle w:val="Standard"/>
        <w:rPr>
          <w:sz w:val="48"/>
          <w:szCs w:val="48"/>
        </w:rPr>
      </w:pPr>
    </w:p>
    <w:p w:rsidR="00FF256C" w:rsidRDefault="00200E96">
      <w:pPr>
        <w:pStyle w:val="Standard"/>
        <w:rPr>
          <w:sz w:val="48"/>
          <w:szCs w:val="48"/>
        </w:rPr>
      </w:pPr>
      <w:r>
        <w:rPr>
          <w:sz w:val="48"/>
          <w:szCs w:val="48"/>
        </w:rPr>
        <w:t xml:space="preserve">                      </w:t>
      </w:r>
    </w:p>
    <w:p w:rsidR="00FF256C" w:rsidRDefault="00FF256C">
      <w:pPr>
        <w:pStyle w:val="Standard"/>
        <w:rPr>
          <w:sz w:val="48"/>
          <w:szCs w:val="48"/>
        </w:rPr>
      </w:pPr>
    </w:p>
    <w:p w:rsidR="00FF256C" w:rsidRDefault="00FF256C">
      <w:pPr>
        <w:pStyle w:val="Standard"/>
        <w:rPr>
          <w:sz w:val="48"/>
          <w:szCs w:val="48"/>
        </w:rPr>
      </w:pPr>
    </w:p>
    <w:p w:rsidR="00FF256C" w:rsidRDefault="00FF256C">
      <w:pPr>
        <w:pStyle w:val="Standard"/>
        <w:rPr>
          <w:sz w:val="48"/>
          <w:szCs w:val="48"/>
        </w:rPr>
      </w:pPr>
    </w:p>
    <w:p w:rsidR="00FF256C" w:rsidRDefault="00FF256C">
      <w:pPr>
        <w:pStyle w:val="Standard"/>
        <w:rPr>
          <w:sz w:val="48"/>
          <w:szCs w:val="48"/>
        </w:rPr>
      </w:pPr>
    </w:p>
    <w:p w:rsidR="00FF256C" w:rsidRDefault="00FF256C">
      <w:pPr>
        <w:pStyle w:val="Standard"/>
        <w:rPr>
          <w:sz w:val="48"/>
          <w:szCs w:val="48"/>
        </w:rPr>
      </w:pPr>
    </w:p>
    <w:p w:rsidR="00FF256C" w:rsidRDefault="00FF256C">
      <w:pPr>
        <w:pStyle w:val="Standard"/>
        <w:rPr>
          <w:sz w:val="48"/>
          <w:szCs w:val="48"/>
        </w:rPr>
      </w:pPr>
    </w:p>
    <w:p w:rsidR="00FF256C" w:rsidRDefault="00FF256C">
      <w:pPr>
        <w:pStyle w:val="Standard"/>
        <w:rPr>
          <w:sz w:val="48"/>
          <w:szCs w:val="48"/>
        </w:rPr>
      </w:pPr>
    </w:p>
    <w:p w:rsidR="00FF256C" w:rsidRDefault="00FF256C">
      <w:pPr>
        <w:pStyle w:val="Standard"/>
        <w:rPr>
          <w:sz w:val="36"/>
          <w:szCs w:val="36"/>
        </w:rPr>
      </w:pPr>
    </w:p>
    <w:p w:rsidR="00FF256C" w:rsidRDefault="00FF256C">
      <w:pPr>
        <w:pStyle w:val="Standard"/>
        <w:rPr>
          <w:sz w:val="36"/>
          <w:szCs w:val="36"/>
        </w:rPr>
      </w:pPr>
    </w:p>
    <w:p w:rsidR="00FF256C" w:rsidRDefault="00FF256C">
      <w:pPr>
        <w:pStyle w:val="Standard"/>
        <w:rPr>
          <w:sz w:val="48"/>
          <w:szCs w:val="48"/>
        </w:rPr>
      </w:pPr>
    </w:p>
    <w:p w:rsidR="00FF256C" w:rsidRDefault="00FF256C">
      <w:pPr>
        <w:pStyle w:val="Standard"/>
        <w:rPr>
          <w:sz w:val="48"/>
          <w:szCs w:val="4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b/>
          <w:i/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  <w:rPr>
          <w:sz w:val="28"/>
          <w:szCs w:val="28"/>
        </w:rPr>
      </w:pPr>
    </w:p>
    <w:p w:rsidR="00FF256C" w:rsidRDefault="00FF256C">
      <w:pPr>
        <w:pStyle w:val="Standard"/>
      </w:pPr>
    </w:p>
    <w:sectPr w:rsidR="00FF256C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E96" w:rsidRDefault="00200E96">
      <w:r>
        <w:separator/>
      </w:r>
    </w:p>
  </w:endnote>
  <w:endnote w:type="continuationSeparator" w:id="0">
    <w:p w:rsidR="00200E96" w:rsidRDefault="0020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E96" w:rsidRDefault="00200E96">
      <w:r>
        <w:rPr>
          <w:color w:val="000000"/>
        </w:rPr>
        <w:separator/>
      </w:r>
    </w:p>
  </w:footnote>
  <w:footnote w:type="continuationSeparator" w:id="0">
    <w:p w:rsidR="00200E96" w:rsidRDefault="00200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F256C"/>
    <w:rsid w:val="00200E96"/>
    <w:rsid w:val="00342838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Андрей</cp:lastModifiedBy>
  <cp:revision>2</cp:revision>
  <cp:lastPrinted>2013-05-14T12:41:00Z</cp:lastPrinted>
  <dcterms:created xsi:type="dcterms:W3CDTF">2024-01-30T07:24:00Z</dcterms:created>
  <dcterms:modified xsi:type="dcterms:W3CDTF">2024-01-30T07:24:00Z</dcterms:modified>
</cp:coreProperties>
</file>