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6C" w:rsidRDefault="00FF256C">
      <w:pPr>
        <w:pStyle w:val="Standard"/>
      </w:pPr>
      <w:bookmarkStart w:id="0" w:name="_GoBack"/>
      <w:bookmarkEnd w:id="0"/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200E96">
      <w:pPr>
        <w:pStyle w:val="Standard"/>
      </w:pPr>
      <w:r>
        <w:rPr>
          <w:sz w:val="36"/>
          <w:szCs w:val="36"/>
        </w:rPr>
        <w:t xml:space="preserve">            МБДОУ Кашарский  детский сад № 2 «Сказка»                         </w:t>
      </w:r>
      <w:r>
        <w:rPr>
          <w:sz w:val="40"/>
          <w:szCs w:val="40"/>
        </w:rPr>
        <w:t xml:space="preserve">  </w:t>
      </w: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200E96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Фотоотчет</w:t>
      </w: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200E96">
      <w:pPr>
        <w:pStyle w:val="Standard"/>
      </w:pPr>
      <w:r>
        <w:rPr>
          <w:sz w:val="48"/>
          <w:szCs w:val="48"/>
        </w:rPr>
        <w:t xml:space="preserve">              </w:t>
      </w:r>
      <w:r>
        <w:rPr>
          <w:sz w:val="40"/>
          <w:szCs w:val="40"/>
        </w:rPr>
        <w:t xml:space="preserve">Мастер – класс для родителей </w:t>
      </w:r>
    </w:p>
    <w:p w:rsidR="00FF256C" w:rsidRDefault="00200E96">
      <w:pPr>
        <w:pStyle w:val="Standard"/>
        <w:rPr>
          <w:sz w:val="40"/>
          <w:szCs w:val="40"/>
        </w:rPr>
      </w:pPr>
      <w:r>
        <w:rPr>
          <w:sz w:val="40"/>
          <w:szCs w:val="40"/>
        </w:rPr>
        <w:t xml:space="preserve">                            средней группы</w:t>
      </w:r>
    </w:p>
    <w:p w:rsidR="00FF256C" w:rsidRDefault="00200E96">
      <w:pPr>
        <w:pStyle w:val="Standard"/>
        <w:rPr>
          <w:sz w:val="40"/>
          <w:szCs w:val="40"/>
        </w:rPr>
      </w:pPr>
      <w:r>
        <w:rPr>
          <w:sz w:val="40"/>
          <w:szCs w:val="40"/>
        </w:rPr>
        <w:t xml:space="preserve">              МДОУ Кашарского детского сада №2</w:t>
      </w:r>
    </w:p>
    <w:p w:rsidR="00FF256C" w:rsidRDefault="00200E96">
      <w:pPr>
        <w:pStyle w:val="Standard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«Сказка»</w:t>
      </w: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200E96">
      <w:pPr>
        <w:pStyle w:val="Standard"/>
      </w:pPr>
      <w:r>
        <w:rPr>
          <w:sz w:val="48"/>
          <w:szCs w:val="48"/>
        </w:rPr>
        <w:t xml:space="preserve"> </w:t>
      </w:r>
      <w:r>
        <w:rPr>
          <w:b/>
          <w:i/>
          <w:sz w:val="72"/>
          <w:szCs w:val="72"/>
        </w:rPr>
        <w:t>«Нетрадиционное рисование.</w:t>
      </w:r>
    </w:p>
    <w:p w:rsidR="00FF256C" w:rsidRDefault="00200E96">
      <w:pPr>
        <w:pStyle w:val="Standard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 Техника ниткография».</w:t>
      </w:r>
    </w:p>
    <w:p w:rsidR="00FF256C" w:rsidRDefault="00FF256C">
      <w:pPr>
        <w:pStyle w:val="Standard"/>
        <w:rPr>
          <w:b/>
          <w:i/>
          <w:sz w:val="40"/>
          <w:szCs w:val="40"/>
        </w:rPr>
      </w:pPr>
    </w:p>
    <w:p w:rsidR="00FF256C" w:rsidRDefault="00200E96">
      <w:pPr>
        <w:pStyle w:val="Standard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(Консультация «Чем занять ребенка дома»)</w:t>
      </w:r>
    </w:p>
    <w:p w:rsidR="00FF256C" w:rsidRDefault="00200E96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</w:p>
    <w:p w:rsidR="00FF256C" w:rsidRDefault="00200E96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Воспитатель Колеух С.Н.</w:t>
      </w:r>
    </w:p>
    <w:p w:rsidR="00FF256C" w:rsidRDefault="00FF256C">
      <w:pPr>
        <w:pStyle w:val="Standard"/>
        <w:jc w:val="both"/>
        <w:rPr>
          <w:sz w:val="36"/>
          <w:szCs w:val="36"/>
        </w:rPr>
      </w:pPr>
    </w:p>
    <w:p w:rsidR="00FF256C" w:rsidRDefault="00FF256C">
      <w:pPr>
        <w:pStyle w:val="Standard"/>
        <w:jc w:val="both"/>
        <w:rPr>
          <w:sz w:val="36"/>
          <w:szCs w:val="36"/>
        </w:rPr>
      </w:pPr>
    </w:p>
    <w:p w:rsidR="00FF256C" w:rsidRDefault="00FF256C">
      <w:pPr>
        <w:pStyle w:val="Standard"/>
        <w:jc w:val="both"/>
        <w:rPr>
          <w:sz w:val="36"/>
          <w:szCs w:val="36"/>
        </w:rPr>
      </w:pPr>
    </w:p>
    <w:p w:rsidR="00FF256C" w:rsidRDefault="00FF256C">
      <w:pPr>
        <w:pStyle w:val="Standard"/>
        <w:jc w:val="both"/>
        <w:rPr>
          <w:sz w:val="36"/>
          <w:szCs w:val="36"/>
        </w:rPr>
      </w:pPr>
    </w:p>
    <w:p w:rsidR="00FF256C" w:rsidRDefault="00FF256C">
      <w:pPr>
        <w:pStyle w:val="Standard"/>
        <w:jc w:val="both"/>
        <w:rPr>
          <w:sz w:val="36"/>
          <w:szCs w:val="36"/>
        </w:rPr>
      </w:pPr>
    </w:p>
    <w:p w:rsidR="00FF256C" w:rsidRDefault="00FF256C">
      <w:pPr>
        <w:pStyle w:val="Standard"/>
        <w:jc w:val="both"/>
        <w:rPr>
          <w:sz w:val="36"/>
          <w:szCs w:val="36"/>
        </w:rPr>
      </w:pPr>
    </w:p>
    <w:p w:rsidR="00FF256C" w:rsidRDefault="00200E96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2023г.  </w:t>
      </w:r>
    </w:p>
    <w:p w:rsidR="00FF256C" w:rsidRDefault="00200E96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Тема: «Нетрадиционное рисование. Техника ниткография.»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Цель: познакомить родителей и детей с изобразительными возмо</w:t>
      </w:r>
      <w:r>
        <w:rPr>
          <w:sz w:val="28"/>
          <w:szCs w:val="28"/>
        </w:rPr>
        <w:t>жностями нетрадиционного рисования.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Задачи: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-создать условия для плодотворного общения участников мастер – класса с целью развития творческого мышления, фантазии детей и родителей;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-способствовать интеллектуальному и эстетическому развитию;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>
        <w:rPr>
          <w:sz w:val="28"/>
          <w:szCs w:val="28"/>
        </w:rPr>
        <w:t>раскрыть отдельные технологические особенности творческой деятельности с использованием нетрадиционных предметов.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Уважаемые родители и дети! Сегодня я предлагаю вам мастер – класс на тему «Нетрадиционное рисование. Техника ниткография».</w:t>
      </w:r>
    </w:p>
    <w:p w:rsidR="00FF256C" w:rsidRDefault="00200E96">
      <w:pPr>
        <w:pStyle w:val="Standard"/>
        <w:jc w:val="both"/>
      </w:pPr>
      <w:r>
        <w:rPr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444538" cy="1833179"/>
            <wp:effectExtent l="0" t="0" r="0" b="0"/>
            <wp:docPr id="1" name="Рисунок 1" descr="C:\Users\Андрей\Desktop\Мастер класс Колеух\IMG_8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538" cy="18331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Обращаю ваше внимание, что ниткография – это наиболее сложная техника рисования для детей, зато результат получается необычным, а процесс создания понравится не только детям, но и взрослым.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Итак, начинаем!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Сего</w:t>
      </w:r>
      <w:r>
        <w:rPr>
          <w:sz w:val="28"/>
          <w:szCs w:val="28"/>
        </w:rPr>
        <w:t xml:space="preserve">дня я буду Сказочница. </w:t>
      </w:r>
    </w:p>
    <w:p w:rsidR="00FF256C" w:rsidRDefault="00200E96">
      <w:pPr>
        <w:pStyle w:val="Standard"/>
        <w:jc w:val="both"/>
      </w:pPr>
      <w:r>
        <w:rPr>
          <w:sz w:val="28"/>
          <w:szCs w:val="28"/>
        </w:rPr>
        <w:t xml:space="preserve">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413357" cy="1810886"/>
            <wp:effectExtent l="0" t="0" r="5993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357" cy="18108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пришла к вам из волшебной страны. 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привел меня к вам волшебный клубочек. 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сейчас мы с вами будем знакомиться. Нужно взять клубочек в руки и сказать:. «Я – Сказочница», затем </w:t>
      </w:r>
      <w:r>
        <w:rPr>
          <w:sz w:val="28"/>
          <w:szCs w:val="28"/>
        </w:rPr>
        <w:t xml:space="preserve">передать клубочек другому участнику 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мастер – класса: «Я – Елена Сергеевна, я – Вика, передать клубочек «Я – Елизавета Николаевна, я - Максим» и т.д, пока все не представятся.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372538" cy="1779184"/>
            <wp:effectExtent l="0" t="0" r="8712" b="0"/>
            <wp:docPr id="3" name="Рисунок 4" descr="C:\Users\Андрей\Desktop\Мастер класс Колеух\IMG_8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538" cy="17791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402759" cy="1801852"/>
            <wp:effectExtent l="0" t="0" r="0" b="7898"/>
            <wp:docPr id="4" name="Рисунок 5" descr="C:\Users\Андрей\Desktop\Мастер класс Колеух\IMG_8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759" cy="18018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Вот мы и познакомились с нашим волшебным клубочком</w:t>
      </w:r>
      <w:r>
        <w:rPr>
          <w:sz w:val="28"/>
          <w:szCs w:val="28"/>
        </w:rPr>
        <w:t>!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А теперь я расскажу вам  сказку, а какую – угадайте!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В начале я загадаю вам загадку, а вы отгадайте.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Я длинная и тонкая,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Смотана в клубок!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Сбежала от котенка я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В укромный уголок.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И так, что же это? Правильно! Нитка!</w:t>
      </w:r>
    </w:p>
    <w:p w:rsidR="00FF256C" w:rsidRDefault="00200E96">
      <w:pPr>
        <w:pStyle w:val="Standard"/>
        <w:jc w:val="both"/>
      </w:pP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018656" cy="1513807"/>
            <wp:effectExtent l="0" t="0" r="644" b="0"/>
            <wp:docPr id="5" name="Рисунок 6" descr="C:\Users\Андрей\Desktop\Мастер класс Колеух\IMG_8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56" cy="15138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Я расскажу вам сказку о ниточке. Закрывайте глазки и представьте себе…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столе лежит белый лист бумаги, а по нему виртуозно танцует кисточка.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Чудесная картина выходит! На краю листа тихо примостилась  на баночке с краской ниточка и наблюдает за работой</w:t>
      </w:r>
      <w:r>
        <w:rPr>
          <w:sz w:val="28"/>
          <w:szCs w:val="28"/>
        </w:rPr>
        <w:t xml:space="preserve"> кисточки.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Внезапно ворвался ветерок, ниточка не удержалась и упала в краску. Еле живой вылезла она из баночки с краской, притомилась, легла на белый лист отдохнуть…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Стыдно стало ветерку за свою шалость. Укрыл он ниточку листом бумаги, чтобы она не замер</w:t>
      </w:r>
      <w:r>
        <w:rPr>
          <w:sz w:val="28"/>
          <w:szCs w:val="28"/>
        </w:rPr>
        <w:t>зла. Понравилась ниточке такая забота. Потянулась она влево, потянулась вправо. А когда проснулась и откинула укрывавший ее лист, то была сильно удивлена.  На бумаге появился необычный рисунок.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Кисточка с изумлением пожала руку новой художнице и с тех пор </w:t>
      </w:r>
      <w:r>
        <w:rPr>
          <w:sz w:val="28"/>
          <w:szCs w:val="28"/>
        </w:rPr>
        <w:t>появилась  техника рисования –ниткография.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А теперь открывайте глаза. Сейчас мы с вами попробуем нарисовать картину в технике ниткография.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Но сначала проведем физминутку.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А теперь выполняем работу.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Альбомная бумага  А4, бумага для </w:t>
      </w:r>
      <w:r>
        <w:rPr>
          <w:sz w:val="28"/>
          <w:szCs w:val="28"/>
        </w:rPr>
        <w:t>промакивания А4, кисточки, стаканы с водой, пустые стаканы, гуашь, влажные салфетки, нитки 50 см, 30см.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Конец нитки опустить в стакан и тщательно накрасить, приложить к ватману (извивая нитку), накрыть листом А4, плотно прижать, аккуратно за чистый конец </w:t>
      </w:r>
      <w:r>
        <w:rPr>
          <w:sz w:val="28"/>
          <w:szCs w:val="28"/>
        </w:rPr>
        <w:t>вытянуть нитку. Снять лист А4, работу начинать с края листа.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Повторить нужное количество раз.</w:t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2019251" cy="1513743"/>
            <wp:effectExtent l="0" t="0" r="49" b="0"/>
            <wp:docPr id="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251" cy="1513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15931" cy="1511759"/>
            <wp:effectExtent l="0" t="0" r="3369" b="0"/>
            <wp:docPr id="7" name="Рисунок 10" descr="C:\Users\Андрей\Desktop\Мастер класс Колеух\IMG_8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931" cy="1511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55443" cy="1541394"/>
            <wp:effectExtent l="0" t="0" r="1957" b="1656"/>
            <wp:docPr id="8" name="Рисунок 11" descr="C:\Users\Андрей\Desktop\Мастер класс Колеух\IMG_8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443" cy="15413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Затем взять нитку покороче и  проделать то же, но в другом цвете.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После завершения этого этапа работы, дорисовать листья зеленого цвета, завершить картину.</w:t>
      </w:r>
    </w:p>
    <w:p w:rsidR="00FF256C" w:rsidRDefault="00200E96">
      <w:pPr>
        <w:pStyle w:val="Standard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1815870" cy="1361742"/>
            <wp:effectExtent l="0" t="0" r="0" b="0"/>
            <wp:docPr id="9" name="Рисунок 12" descr="C:\Users\Андрей\Desktop\Мастер класс Колеух\IMG_8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870" cy="13617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16437" cy="1362163"/>
            <wp:effectExtent l="0" t="0" r="0" b="9437"/>
            <wp:docPr id="10" name="Рисунок 13" descr="C:\Users\Андрей\Desktop\Мастер класс Колеух\IMG_8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437" cy="13621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36938" cy="1377534"/>
            <wp:effectExtent l="0" t="0" r="0" b="0"/>
            <wp:docPr id="11" name="Рисунок 14" descr="C:\Users\Андрей\Desktop\Мастер класс Колеух\IMG_8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938" cy="13775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Давайте покажем друг другу картинки. На какие цветы похож ваш рисунок?</w:t>
      </w:r>
    </w:p>
    <w:p w:rsidR="00FF256C" w:rsidRDefault="00200E96">
      <w:pPr>
        <w:pStyle w:val="Standard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1882310" cy="1411559"/>
            <wp:effectExtent l="0" t="0" r="3640" b="0"/>
            <wp:docPr id="12" name="Рисунок 15" descr="C:\Users\Андрей\Desktop\Мастер класс Колеух\IMG_8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310" cy="1411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84267" cy="1413022"/>
            <wp:effectExtent l="0" t="0" r="1683" b="0"/>
            <wp:docPr id="13" name="Рисунок 16" descr="C:\Users\Андрей\Desktop\Мастер класс Колеух\IMG_8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267" cy="14130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76522" cy="1407215"/>
            <wp:effectExtent l="0" t="0" r="9428" b="2485"/>
            <wp:docPr id="14" name="Рисунок 17" descr="C:\Users\Андрей\Desktop\Мастер класс Колеух\IMG_8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522" cy="14072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Итак, мы сегодня с вами расширили и систематизировали знания о нетрадиционной технике рисования. Закрепили практические умения при изготовлении картины в технике  </w:t>
      </w:r>
      <w:r>
        <w:rPr>
          <w:sz w:val="28"/>
          <w:szCs w:val="28"/>
        </w:rPr>
        <w:t>ниткография.</w:t>
      </w:r>
    </w:p>
    <w:p w:rsidR="00FF256C" w:rsidRDefault="00200E96">
      <w:pPr>
        <w:pStyle w:val="Standard"/>
        <w:jc w:val="both"/>
      </w:pP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649452" cy="2736753"/>
            <wp:effectExtent l="0" t="0" r="8148" b="6447"/>
            <wp:docPr id="15" name="Рисунок 18" descr="C:\Users\Андрей\Desktop\Мастер класс Колеух\IMG_8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452" cy="27367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256C" w:rsidRDefault="00FF256C">
      <w:pPr>
        <w:pStyle w:val="Standard"/>
        <w:jc w:val="both"/>
        <w:rPr>
          <w:sz w:val="28"/>
          <w:szCs w:val="28"/>
        </w:rPr>
      </w:pP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256C" w:rsidRDefault="00200E9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FF256C" w:rsidRDefault="00200E96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</w:p>
    <w:p w:rsidR="00FF256C" w:rsidRDefault="00200E96">
      <w:pPr>
        <w:pStyle w:val="Standard"/>
        <w:rPr>
          <w:sz w:val="72"/>
          <w:szCs w:val="72"/>
        </w:rPr>
      </w:pPr>
      <w:r>
        <w:rPr>
          <w:sz w:val="72"/>
          <w:szCs w:val="72"/>
        </w:rPr>
        <w:t xml:space="preserve">       </w:t>
      </w: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200E96">
      <w:pPr>
        <w:pStyle w:val="Standard"/>
        <w:rPr>
          <w:sz w:val="48"/>
          <w:szCs w:val="48"/>
        </w:rPr>
      </w:pPr>
      <w:r>
        <w:rPr>
          <w:sz w:val="48"/>
          <w:szCs w:val="48"/>
        </w:rPr>
        <w:t xml:space="preserve">                      </w:t>
      </w: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36"/>
          <w:szCs w:val="36"/>
        </w:rPr>
      </w:pP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48"/>
          <w:szCs w:val="4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b/>
          <w:i/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  <w:rPr>
          <w:sz w:val="28"/>
          <w:szCs w:val="28"/>
        </w:rPr>
      </w:pPr>
    </w:p>
    <w:p w:rsidR="00FF256C" w:rsidRDefault="00FF256C">
      <w:pPr>
        <w:pStyle w:val="Standard"/>
      </w:pPr>
    </w:p>
    <w:sectPr w:rsidR="00FF256C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E96" w:rsidRDefault="00200E96">
      <w:r>
        <w:separator/>
      </w:r>
    </w:p>
  </w:endnote>
  <w:endnote w:type="continuationSeparator" w:id="0">
    <w:p w:rsidR="00200E96" w:rsidRDefault="00200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E96" w:rsidRDefault="00200E96">
      <w:r>
        <w:rPr>
          <w:color w:val="000000"/>
        </w:rPr>
        <w:separator/>
      </w:r>
    </w:p>
  </w:footnote>
  <w:footnote w:type="continuationSeparator" w:id="0">
    <w:p w:rsidR="00200E96" w:rsidRDefault="00200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F256C"/>
    <w:rsid w:val="00200E96"/>
    <w:rsid w:val="00342838"/>
    <w:rsid w:val="00FF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Андрей</cp:lastModifiedBy>
  <cp:revision>2</cp:revision>
  <cp:lastPrinted>2013-05-14T12:41:00Z</cp:lastPrinted>
  <dcterms:created xsi:type="dcterms:W3CDTF">2024-01-30T07:24:00Z</dcterms:created>
  <dcterms:modified xsi:type="dcterms:W3CDTF">2024-01-30T07:24:00Z</dcterms:modified>
</cp:coreProperties>
</file>