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C73" w:rsidRDefault="00D54C73">
      <w:pPr>
        <w:pStyle w:val="Standard"/>
      </w:pPr>
      <w:bookmarkStart w:id="0" w:name="_GoBack"/>
      <w:bookmarkEnd w:id="0"/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</w:pPr>
      <w:r>
        <w:rPr>
          <w:sz w:val="36"/>
          <w:szCs w:val="36"/>
        </w:rPr>
        <w:t xml:space="preserve">            МБДОУ Кашарский  детский сад № 2 «Сказка»                         </w:t>
      </w:r>
      <w:r>
        <w:rPr>
          <w:sz w:val="40"/>
          <w:szCs w:val="40"/>
        </w:rPr>
        <w:t xml:space="preserve">  </w:t>
      </w:r>
    </w:p>
    <w:p w:rsidR="00D54C73" w:rsidRDefault="00D54C73">
      <w:pPr>
        <w:pStyle w:val="Standard"/>
        <w:rPr>
          <w:sz w:val="36"/>
          <w:szCs w:val="36"/>
        </w:rPr>
      </w:pPr>
    </w:p>
    <w:p w:rsidR="00D54C73" w:rsidRDefault="00D54C73">
      <w:pPr>
        <w:pStyle w:val="Standard"/>
        <w:rPr>
          <w:sz w:val="36"/>
          <w:szCs w:val="36"/>
        </w:rPr>
      </w:pPr>
    </w:p>
    <w:p w:rsidR="00D54C73" w:rsidRDefault="00D54C73">
      <w:pPr>
        <w:pStyle w:val="Standard"/>
        <w:rPr>
          <w:sz w:val="36"/>
          <w:szCs w:val="36"/>
        </w:rPr>
      </w:pPr>
    </w:p>
    <w:p w:rsidR="00D54C73" w:rsidRDefault="00D54C73">
      <w:pPr>
        <w:pStyle w:val="Standard"/>
        <w:rPr>
          <w:sz w:val="36"/>
          <w:szCs w:val="36"/>
        </w:rPr>
      </w:pPr>
    </w:p>
    <w:p w:rsidR="00D54C73" w:rsidRDefault="00D54C73">
      <w:pPr>
        <w:pStyle w:val="Standard"/>
        <w:rPr>
          <w:sz w:val="36"/>
          <w:szCs w:val="36"/>
        </w:rPr>
      </w:pPr>
    </w:p>
    <w:p w:rsidR="00D54C73" w:rsidRDefault="00D54C73">
      <w:pPr>
        <w:pStyle w:val="Standard"/>
        <w:rPr>
          <w:sz w:val="36"/>
          <w:szCs w:val="36"/>
        </w:rPr>
      </w:pPr>
    </w:p>
    <w:p w:rsidR="00D54C73" w:rsidRDefault="00D54C73">
      <w:pPr>
        <w:pStyle w:val="Standard"/>
        <w:rPr>
          <w:sz w:val="36"/>
          <w:szCs w:val="36"/>
        </w:rPr>
      </w:pPr>
    </w:p>
    <w:p w:rsidR="00D54C73" w:rsidRDefault="00D54C73">
      <w:pPr>
        <w:pStyle w:val="Standard"/>
        <w:rPr>
          <w:sz w:val="36"/>
          <w:szCs w:val="36"/>
        </w:rPr>
      </w:pPr>
    </w:p>
    <w:p w:rsidR="00D54C73" w:rsidRDefault="00D54C73">
      <w:pPr>
        <w:pStyle w:val="Standard"/>
        <w:rPr>
          <w:sz w:val="36"/>
          <w:szCs w:val="36"/>
        </w:rPr>
      </w:pPr>
    </w:p>
    <w:p w:rsidR="00D54C73" w:rsidRDefault="00817E15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Проект</w:t>
      </w:r>
    </w:p>
    <w:p w:rsidR="00D54C73" w:rsidRDefault="00D54C73">
      <w:pPr>
        <w:pStyle w:val="Standard"/>
        <w:rPr>
          <w:sz w:val="36"/>
          <w:szCs w:val="36"/>
        </w:rPr>
      </w:pPr>
    </w:p>
    <w:p w:rsidR="00D54C73" w:rsidRDefault="00817E15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</w:p>
    <w:p w:rsidR="00D54C73" w:rsidRDefault="00817E15">
      <w:pPr>
        <w:pStyle w:val="Standard"/>
        <w:rPr>
          <w:sz w:val="72"/>
          <w:szCs w:val="72"/>
        </w:rPr>
      </w:pPr>
      <w:r>
        <w:rPr>
          <w:sz w:val="72"/>
          <w:szCs w:val="72"/>
        </w:rPr>
        <w:t xml:space="preserve">     « </w:t>
      </w:r>
      <w:r>
        <w:rPr>
          <w:sz w:val="72"/>
          <w:szCs w:val="72"/>
        </w:rPr>
        <w:t>Безопасная дорога домой»</w:t>
      </w:r>
    </w:p>
    <w:p w:rsidR="00D54C73" w:rsidRDefault="00D54C73">
      <w:pPr>
        <w:pStyle w:val="Standard"/>
        <w:rPr>
          <w:sz w:val="48"/>
          <w:szCs w:val="48"/>
        </w:rPr>
      </w:pPr>
    </w:p>
    <w:p w:rsidR="00D54C73" w:rsidRDefault="00817E15">
      <w:pPr>
        <w:pStyle w:val="Standard"/>
        <w:rPr>
          <w:sz w:val="48"/>
          <w:szCs w:val="48"/>
        </w:rPr>
      </w:pPr>
      <w:r>
        <w:rPr>
          <w:sz w:val="48"/>
          <w:szCs w:val="48"/>
        </w:rPr>
        <w:t xml:space="preserve">                  Подготовительная группа</w:t>
      </w:r>
    </w:p>
    <w:p w:rsidR="00D54C73" w:rsidRDefault="00D54C73">
      <w:pPr>
        <w:pStyle w:val="Standard"/>
        <w:rPr>
          <w:sz w:val="48"/>
          <w:szCs w:val="48"/>
        </w:rPr>
      </w:pPr>
    </w:p>
    <w:p w:rsidR="00D54C73" w:rsidRDefault="00D54C73">
      <w:pPr>
        <w:pStyle w:val="Standard"/>
        <w:rPr>
          <w:sz w:val="48"/>
          <w:szCs w:val="48"/>
        </w:rPr>
      </w:pPr>
    </w:p>
    <w:p w:rsidR="00D54C73" w:rsidRDefault="00D54C73">
      <w:pPr>
        <w:pStyle w:val="Standard"/>
        <w:rPr>
          <w:sz w:val="48"/>
          <w:szCs w:val="48"/>
        </w:rPr>
      </w:pPr>
    </w:p>
    <w:p w:rsidR="00D54C73" w:rsidRDefault="00D54C73">
      <w:pPr>
        <w:pStyle w:val="Standard"/>
        <w:rPr>
          <w:sz w:val="48"/>
          <w:szCs w:val="48"/>
        </w:rPr>
      </w:pPr>
    </w:p>
    <w:p w:rsidR="00D54C73" w:rsidRDefault="00D54C73">
      <w:pPr>
        <w:pStyle w:val="Standard"/>
        <w:rPr>
          <w:sz w:val="48"/>
          <w:szCs w:val="48"/>
        </w:rPr>
      </w:pPr>
    </w:p>
    <w:p w:rsidR="00D54C73" w:rsidRDefault="00D54C73">
      <w:pPr>
        <w:pStyle w:val="Standard"/>
        <w:rPr>
          <w:sz w:val="48"/>
          <w:szCs w:val="48"/>
        </w:rPr>
      </w:pPr>
    </w:p>
    <w:p w:rsidR="00D54C73" w:rsidRDefault="00D54C73">
      <w:pPr>
        <w:pStyle w:val="Standard"/>
        <w:rPr>
          <w:sz w:val="48"/>
          <w:szCs w:val="48"/>
        </w:rPr>
      </w:pPr>
    </w:p>
    <w:p w:rsidR="00D54C73" w:rsidRDefault="00817E15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Воспитатель: Колеух С.Н.</w:t>
      </w:r>
    </w:p>
    <w:p w:rsidR="00D54C73" w:rsidRDefault="00817E15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Сентябрь – октябрь 2023г</w:t>
      </w:r>
    </w:p>
    <w:p w:rsidR="00D54C73" w:rsidRDefault="00D54C73">
      <w:pPr>
        <w:pStyle w:val="Standard"/>
        <w:rPr>
          <w:sz w:val="48"/>
          <w:szCs w:val="48"/>
        </w:rPr>
      </w:pPr>
    </w:p>
    <w:p w:rsidR="00D54C73" w:rsidRDefault="00D54C73">
      <w:pPr>
        <w:pStyle w:val="Standard"/>
        <w:rPr>
          <w:sz w:val="48"/>
          <w:szCs w:val="4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Сл. Кашары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2023г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С каждым годом интенсивность движения на дорогах возрастает, а вместе с этим увеличивается и количество дорожно-транспортных </w:t>
      </w:r>
      <w:r>
        <w:rPr>
          <w:sz w:val="28"/>
          <w:szCs w:val="28"/>
        </w:rPr>
        <w:t>происшествий. Поэтому тема дорожно - транспортного травматизма у воспитанников ДОУ всегда актуальна и остается приоритетной проблемой общества, требующей решения, при всеобщем участии и самыми эффективными методами. Дошкольников необходимо знакомить с безо</w:t>
      </w:r>
      <w:r>
        <w:rPr>
          <w:sz w:val="28"/>
          <w:szCs w:val="28"/>
        </w:rPr>
        <w:t>пасным поведением на улице, дороге и с правилами дорожного движения, проводя мероприятия в различных формах.  Учитывая особую значимость работы в данном направлении, в Кашарском детском саду  №2 «Сказка»  был разработан и реализован проект «Безопасная доро</w:t>
      </w:r>
      <w:r>
        <w:rPr>
          <w:sz w:val="28"/>
          <w:szCs w:val="28"/>
        </w:rPr>
        <w:t>га домой».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</w:pPr>
      <w:r>
        <w:rPr>
          <w:sz w:val="32"/>
          <w:szCs w:val="32"/>
        </w:rPr>
        <w:t>Название:</w:t>
      </w:r>
      <w:r>
        <w:rPr>
          <w:b/>
          <w:i/>
          <w:sz w:val="32"/>
          <w:szCs w:val="32"/>
        </w:rPr>
        <w:t xml:space="preserve"> «Безопасная дорога домой»</w:t>
      </w:r>
    </w:p>
    <w:p w:rsidR="00D54C73" w:rsidRDefault="00817E15">
      <w:pPr>
        <w:pStyle w:val="Standard"/>
      </w:pPr>
      <w:r>
        <w:rPr>
          <w:sz w:val="32"/>
          <w:szCs w:val="32"/>
        </w:rPr>
        <w:t>Вид проекта:</w:t>
      </w:r>
      <w:r>
        <w:rPr>
          <w:b/>
          <w:i/>
          <w:sz w:val="32"/>
          <w:szCs w:val="32"/>
        </w:rPr>
        <w:t xml:space="preserve"> групповой</w:t>
      </w:r>
    </w:p>
    <w:p w:rsidR="00D54C73" w:rsidRDefault="00817E15">
      <w:pPr>
        <w:pStyle w:val="Standard"/>
      </w:pPr>
      <w:r>
        <w:rPr>
          <w:sz w:val="32"/>
          <w:szCs w:val="32"/>
        </w:rPr>
        <w:t>Тип проекта:</w:t>
      </w:r>
      <w:r>
        <w:rPr>
          <w:b/>
          <w:i/>
          <w:sz w:val="32"/>
          <w:szCs w:val="32"/>
        </w:rPr>
        <w:t xml:space="preserve"> Информационно-познавательный, </w:t>
      </w:r>
    </w:p>
    <w:p w:rsidR="00D54C73" w:rsidRDefault="00817E15">
      <w:pPr>
        <w:pStyle w:val="Standard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социально-ориентированный.</w:t>
      </w:r>
    </w:p>
    <w:p w:rsidR="00D54C73" w:rsidRDefault="00817E15">
      <w:pPr>
        <w:pStyle w:val="Standard"/>
      </w:pPr>
      <w:r>
        <w:rPr>
          <w:sz w:val="32"/>
          <w:szCs w:val="32"/>
        </w:rPr>
        <w:t xml:space="preserve">Продолжительность: </w:t>
      </w:r>
      <w:r>
        <w:rPr>
          <w:b/>
          <w:i/>
          <w:sz w:val="32"/>
          <w:szCs w:val="32"/>
        </w:rPr>
        <w:t>краткосрочный  (сентябрь-октябрь)</w:t>
      </w:r>
    </w:p>
    <w:p w:rsidR="00D54C73" w:rsidRDefault="00817E15">
      <w:pPr>
        <w:pStyle w:val="Standard"/>
      </w:pPr>
      <w:r>
        <w:rPr>
          <w:sz w:val="32"/>
          <w:szCs w:val="32"/>
        </w:rPr>
        <w:t>Участники:</w:t>
      </w:r>
      <w:r>
        <w:rPr>
          <w:b/>
          <w:i/>
          <w:sz w:val="32"/>
          <w:szCs w:val="32"/>
        </w:rPr>
        <w:t xml:space="preserve"> Дети и родители подготовит</w:t>
      </w:r>
      <w:r>
        <w:rPr>
          <w:b/>
          <w:i/>
          <w:sz w:val="32"/>
          <w:szCs w:val="32"/>
        </w:rPr>
        <w:t>ельной группы.</w:t>
      </w:r>
    </w:p>
    <w:p w:rsidR="00D54C73" w:rsidRDefault="00D54C73">
      <w:pPr>
        <w:pStyle w:val="Standard"/>
        <w:rPr>
          <w:b/>
          <w:i/>
          <w:sz w:val="32"/>
          <w:szCs w:val="32"/>
        </w:rPr>
      </w:pPr>
    </w:p>
    <w:p w:rsidR="00D54C73" w:rsidRDefault="00817E15">
      <w:pPr>
        <w:pStyle w:val="Standard"/>
      </w:pPr>
      <w:r>
        <w:rPr>
          <w:b/>
          <w:i/>
          <w:sz w:val="28"/>
          <w:szCs w:val="28"/>
        </w:rPr>
        <w:t xml:space="preserve">Цели: </w:t>
      </w:r>
      <w:r>
        <w:rPr>
          <w:sz w:val="28"/>
          <w:szCs w:val="28"/>
        </w:rPr>
        <w:t xml:space="preserve"> создать условия для формирования у детей элементарных знаний о правилах дорожного движения и умения применять полученные знания в играх и повседневной жизни. Формировать навыки безопасного поведения на дороге, адаптировать детей к тр</w:t>
      </w:r>
      <w:r>
        <w:rPr>
          <w:sz w:val="28"/>
          <w:szCs w:val="28"/>
        </w:rPr>
        <w:t>анспортной среде; способствовать обогащению игрового опыта детей по средствам объединения отдельных действий в единую сюжетную линию.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Задачи:</w:t>
      </w:r>
    </w:p>
    <w:p w:rsidR="00D54C73" w:rsidRDefault="00817E15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Познакомить детей с элементарными правилами поведения на дорогах.</w:t>
      </w:r>
    </w:p>
    <w:p w:rsidR="00D54C73" w:rsidRDefault="00817E15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Формировать у детей первоначальные </w:t>
      </w:r>
      <w:r>
        <w:rPr>
          <w:sz w:val="28"/>
          <w:szCs w:val="28"/>
        </w:rPr>
        <w:t>представления об устройстве улиц села, о транспорте.</w:t>
      </w:r>
    </w:p>
    <w:p w:rsidR="00D54C73" w:rsidRDefault="00817E15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Обеспечивать первичное накопление и осмысление опыта действий в качестве пешехода и пассажира.</w:t>
      </w:r>
    </w:p>
    <w:p w:rsidR="00D54C73" w:rsidRDefault="00817E15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Способствовать повышению компетентности родителей в области безопасности дорожного движения.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</w:pPr>
      <w:r>
        <w:rPr>
          <w:b/>
          <w:i/>
          <w:sz w:val="28"/>
          <w:szCs w:val="28"/>
        </w:rPr>
        <w:t xml:space="preserve">Ожидаемые </w:t>
      </w:r>
      <w:r>
        <w:rPr>
          <w:b/>
          <w:i/>
          <w:sz w:val="28"/>
          <w:szCs w:val="28"/>
        </w:rPr>
        <w:t>результаты:</w:t>
      </w:r>
      <w:r>
        <w:rPr>
          <w:sz w:val="28"/>
          <w:szCs w:val="28"/>
        </w:rPr>
        <w:t xml:space="preserve"> у детей будут сформированы элементарные представления о правилах безопасного поведения на улице, в автомобиле.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Должны знать: что такое улица, как она устроена;</w:t>
      </w:r>
    </w:p>
    <w:p w:rsidR="00D54C73" w:rsidRDefault="00817E15">
      <w:pPr>
        <w:pStyle w:val="Standard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какой транспорт передвигается по дороге.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Должны уметь: применя</w:t>
      </w:r>
      <w:r>
        <w:rPr>
          <w:sz w:val="28"/>
          <w:szCs w:val="28"/>
        </w:rPr>
        <w:t>ть полученные знания в играх и в повседневной жизни.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Родители будут более внимательно и осознанно относиться к                              </w:t>
      </w:r>
    </w:p>
    <w:p w:rsidR="00D54C73" w:rsidRDefault="00817E15">
      <w:pPr>
        <w:pStyle w:val="Standard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безопасности своих детей, как участников дорожного движения.</w:t>
      </w:r>
    </w:p>
    <w:p w:rsidR="00D54C73" w:rsidRDefault="00D54C73">
      <w:pPr>
        <w:pStyle w:val="Standard"/>
        <w:ind w:left="360"/>
        <w:rPr>
          <w:sz w:val="28"/>
          <w:szCs w:val="28"/>
        </w:rPr>
      </w:pPr>
    </w:p>
    <w:p w:rsidR="00D54C73" w:rsidRDefault="00D54C73">
      <w:pPr>
        <w:pStyle w:val="Standard"/>
        <w:rPr>
          <w:b/>
          <w:i/>
          <w:sz w:val="28"/>
          <w:szCs w:val="28"/>
        </w:rPr>
      </w:pPr>
    </w:p>
    <w:p w:rsidR="00D54C73" w:rsidRDefault="00D54C73">
      <w:pPr>
        <w:pStyle w:val="Standard"/>
        <w:rPr>
          <w:b/>
          <w:i/>
          <w:sz w:val="28"/>
          <w:szCs w:val="28"/>
        </w:rPr>
      </w:pPr>
    </w:p>
    <w:p w:rsidR="00D54C73" w:rsidRDefault="00817E15">
      <w:pPr>
        <w:pStyle w:val="Standard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Эт</w:t>
      </w:r>
      <w:r>
        <w:rPr>
          <w:b/>
          <w:i/>
          <w:sz w:val="28"/>
          <w:szCs w:val="28"/>
        </w:rPr>
        <w:t>апы проекта:</w:t>
      </w:r>
    </w:p>
    <w:p w:rsidR="00D54C73" w:rsidRDefault="00817E15">
      <w:pPr>
        <w:pStyle w:val="Standard"/>
        <w:ind w:left="360"/>
        <w:rPr>
          <w:sz w:val="28"/>
          <w:szCs w:val="28"/>
        </w:rPr>
      </w:pPr>
      <w:r>
        <w:rPr>
          <w:sz w:val="28"/>
          <w:szCs w:val="28"/>
        </w:rPr>
        <w:t>1.Подготовительный (аналитический)</w:t>
      </w:r>
    </w:p>
    <w:p w:rsidR="00D54C73" w:rsidRDefault="00817E15">
      <w:pPr>
        <w:pStyle w:val="Standard"/>
        <w:ind w:left="360"/>
        <w:rPr>
          <w:sz w:val="28"/>
          <w:szCs w:val="28"/>
        </w:rPr>
      </w:pPr>
      <w:r>
        <w:rPr>
          <w:sz w:val="28"/>
          <w:szCs w:val="28"/>
        </w:rPr>
        <w:t>2.Основной (реализация намеченных планов)</w:t>
      </w:r>
    </w:p>
    <w:p w:rsidR="00D54C73" w:rsidRDefault="00817E15">
      <w:pPr>
        <w:pStyle w:val="Standard"/>
        <w:ind w:left="360"/>
        <w:rPr>
          <w:sz w:val="28"/>
          <w:szCs w:val="28"/>
        </w:rPr>
      </w:pPr>
      <w:r>
        <w:rPr>
          <w:sz w:val="28"/>
          <w:szCs w:val="28"/>
        </w:rPr>
        <w:t>3.Заключительный (представление схем безопасного маршрута «Дом – детский сад – дом»</w:t>
      </w:r>
    </w:p>
    <w:p w:rsidR="00D54C73" w:rsidRDefault="00D54C73">
      <w:pPr>
        <w:pStyle w:val="Standard"/>
        <w:rPr>
          <w:b/>
          <w:i/>
          <w:sz w:val="28"/>
          <w:szCs w:val="28"/>
        </w:rPr>
      </w:pPr>
    </w:p>
    <w:p w:rsidR="00D54C73" w:rsidRDefault="00817E15">
      <w:pPr>
        <w:pStyle w:val="Standard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1.Беседа по вопросам.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 каком населенном пункте вы живете?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 какой улице вы живе</w:t>
      </w:r>
      <w:r>
        <w:rPr>
          <w:sz w:val="28"/>
          <w:szCs w:val="28"/>
        </w:rPr>
        <w:t>те?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 какой улице находится ваш детский сад?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Как можно добраться до детского сада?  (ответы детей) </w:t>
      </w:r>
    </w:p>
    <w:p w:rsidR="00D54C73" w:rsidRDefault="00817E15">
      <w:pPr>
        <w:pStyle w:val="Standard"/>
      </w:pPr>
      <w:r>
        <w:rPr>
          <w:sz w:val="28"/>
          <w:szCs w:val="28"/>
        </w:rPr>
        <w:t xml:space="preserve">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764231" cy="2073603"/>
            <wp:effectExtent l="0" t="0" r="0" b="2847"/>
            <wp:docPr id="1" name="Рисунок 14" descr="C:\Users\Андрей\Desktop\с телефона\IMG-20231011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231" cy="2073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54C73" w:rsidRDefault="00817E15">
      <w:pPr>
        <w:pStyle w:val="Standard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2.Загадки.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Три разных глаза имею.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 уличным движением слежу,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Молчаливый, а все же не молчу-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Глазами с людьми разговариваю.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r>
        <w:rPr>
          <w:sz w:val="28"/>
          <w:szCs w:val="28"/>
        </w:rPr>
        <w:t>встал для нас в дозор пучеглазый …?  (светофор)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Желтым глазом он мигает –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Строго нас предупреждает: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Чтобы был счастливым путь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Повнимательнее будь!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 не бегай, не играй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Где автобус и трамвай.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Будь, малыш, всегда смышленый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 шагай на свет…? (зеленый)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Здесь</w:t>
      </w:r>
      <w:r>
        <w:rPr>
          <w:sz w:val="28"/>
          <w:szCs w:val="28"/>
        </w:rPr>
        <w:t xml:space="preserve"> не катится автобус, 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Здесь трамваи не пройдут.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Здесь спокойно пешеходы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Вдоль по улице идут.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Для машин и для трамвая 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Путь-дорога есть другая  (тротуар).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Место есть для перехода,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Это знают пешеходы.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Нам его разлиновали.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Где ходить нам указали.    (пешехо</w:t>
      </w:r>
      <w:r>
        <w:rPr>
          <w:sz w:val="28"/>
          <w:szCs w:val="28"/>
        </w:rPr>
        <w:t>дный переход).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3.Изучение ПДД, развитие мышления и пространственной ориентации.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-Расскажите, какие правила дорожного движения нужно соблюдать, чтобы не попасть в беду?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-Где разрешается играть на улице?  (только на оборудованных площадках, в парках)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-Что </w:t>
      </w:r>
      <w:r>
        <w:rPr>
          <w:sz w:val="28"/>
          <w:szCs w:val="28"/>
        </w:rPr>
        <w:t>обозначают сигналы светофора?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-Какие ещё правила  вы знаете?</w:t>
      </w:r>
    </w:p>
    <w:p w:rsidR="00D54C73" w:rsidRDefault="00817E15">
      <w:pPr>
        <w:pStyle w:val="Standard"/>
      </w:pP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977627" cy="1935245"/>
            <wp:effectExtent l="0" t="0" r="3573" b="7855"/>
            <wp:docPr id="2" name="Рисунок 15" descr="C:\Users\Андрей\Desktop\с телефона\IMG_20230920_100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7627" cy="19352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54C73" w:rsidRDefault="00817E15">
      <w:pPr>
        <w:pStyle w:val="Standard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 Игра «Дорожные знаки»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-Собрать пазлы</w:t>
      </w:r>
    </w:p>
    <w:p w:rsidR="00D54C73" w:rsidRDefault="00817E15">
      <w:pPr>
        <w:pStyle w:val="Standard"/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220955" cy="1814517"/>
            <wp:effectExtent l="0" t="0" r="0" b="0"/>
            <wp:docPr id="3" name="Рисунок 9" descr="C:\Users\Андрей\Desktop\пдд\проект Колеух\DSCN0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955" cy="18145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-Рассмотреть дорожные знаки на схеме  знаки и нарисовать понравившийся  знак.</w:t>
      </w:r>
    </w:p>
    <w:p w:rsidR="00D54C73" w:rsidRDefault="00817E15">
      <w:pPr>
        <w:pStyle w:val="Standard"/>
      </w:pPr>
      <w:r>
        <w:rPr>
          <w:sz w:val="28"/>
          <w:szCs w:val="28"/>
        </w:rPr>
        <w:lastRenderedPageBreak/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084865" cy="2442179"/>
            <wp:effectExtent l="0" t="0" r="1235" b="0"/>
            <wp:docPr id="4" name="Рисунок 10" descr="C:\Users\Андрей\Desktop\пдд\проект Колеух\DSCN0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865" cy="24421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22095" cy="2589946"/>
            <wp:effectExtent l="0" t="0" r="2055" b="854"/>
            <wp:docPr id="5" name="Рисунок 13" descr="C:\Users\Андрей\Desktop\с телефона\IMG_20231010_101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095" cy="25899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5.Встреча с работниками ГИБДД.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Цель: повысить безопасность движения детей, умение ориентироваться в дорожных  ситуациях на пути движения по маршруту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«Дом – детский сад –дом».</w:t>
      </w:r>
    </w:p>
    <w:p w:rsidR="00D54C73" w:rsidRDefault="00817E15">
      <w:pPr>
        <w:pStyle w:val="Standard"/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176104" cy="2382478"/>
            <wp:effectExtent l="0" t="0" r="5246" b="0"/>
            <wp:docPr id="6" name="Рисунок 11" descr="C:\Users\Андрей\Desktop\пдд\IMG-20231010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104" cy="2382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54C73" w:rsidRDefault="00817E15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Правила, которые должен знать каждый.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1.Пешеходы должны</w:t>
      </w:r>
      <w:r>
        <w:rPr>
          <w:sz w:val="28"/>
          <w:szCs w:val="28"/>
        </w:rPr>
        <w:t xml:space="preserve"> ходить только по тротуару. Идти по нему нужно придерживаясь правой стороны, чтобы не толкаться со встречными людьми.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2.Если тротуара нет, то идти нужно по левой стороне улицы, т.е. навстречу движению.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3.Используй светоотражающие элементы на верхней  оде</w:t>
      </w:r>
      <w:r>
        <w:rPr>
          <w:sz w:val="28"/>
          <w:szCs w:val="28"/>
        </w:rPr>
        <w:t>жде в темное время суток.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4.Переходить улицу нужно только по пешеходным переходам.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5.Не общайтесь с незнакомыми людьми.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Не садитесь в машину к незнакомцам.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6.Не бери ничего у чужих людей.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Не поднимай ничего на улице.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7. Остерегайся агрессивных </w:t>
      </w:r>
      <w:r>
        <w:rPr>
          <w:sz w:val="28"/>
          <w:szCs w:val="28"/>
        </w:rPr>
        <w:t>уличных и домашних собак.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8.Не ходи вдоль зданий с сосульками.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9.Не наступай на люки.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10.Не играй на стройке.</w:t>
      </w:r>
    </w:p>
    <w:p w:rsidR="00D54C73" w:rsidRDefault="00817E15">
      <w:pPr>
        <w:pStyle w:val="Standard"/>
      </w:pPr>
      <w:r>
        <w:rPr>
          <w:sz w:val="28"/>
          <w:szCs w:val="28"/>
        </w:rPr>
        <w:t xml:space="preserve">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641683" cy="1981587"/>
            <wp:effectExtent l="0" t="0" r="6267" b="0"/>
            <wp:docPr id="7" name="Рисунок 13" descr="C:\Users\Андрей\Desktop\пдд\IMG-20231010-WA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83" cy="19815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54C73" w:rsidRDefault="00817E15">
      <w:pPr>
        <w:pStyle w:val="Standard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Безопасный маршрут должен быть не самым коротким, не обязательно самым быстрым, но обязательно – самым </w:t>
      </w:r>
      <w:r>
        <w:rPr>
          <w:b/>
          <w:i/>
          <w:sz w:val="36"/>
          <w:szCs w:val="36"/>
        </w:rPr>
        <w:t>безопасным для ребенка.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</w:pPr>
      <w:r>
        <w:rPr>
          <w:sz w:val="28"/>
          <w:szCs w:val="28"/>
        </w:rPr>
        <w:t xml:space="preserve">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732638" cy="2049819"/>
            <wp:effectExtent l="0" t="0" r="0" b="7581"/>
            <wp:docPr id="8" name="Рисунок 12" descr="C:\Users\Андрей\Desktop\пдд\IMG-20231010-WA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638" cy="20498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54C73" w:rsidRDefault="00D54C73">
      <w:pPr>
        <w:pStyle w:val="Standard"/>
        <w:rPr>
          <w:b/>
          <w:i/>
          <w:sz w:val="28"/>
          <w:szCs w:val="28"/>
        </w:rPr>
      </w:pPr>
    </w:p>
    <w:p w:rsidR="00D54C73" w:rsidRDefault="00817E15">
      <w:pPr>
        <w:pStyle w:val="Standard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5.Прикладная деятельность. Создание схемы прилегающих улиц у детского сада со знаками, пешеходными переходами на большом полотне.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Безопасный в садик путь 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Это вам не как-нибудь.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Карту этого маршру</w:t>
      </w:r>
      <w:r>
        <w:rPr>
          <w:sz w:val="28"/>
          <w:szCs w:val="28"/>
        </w:rPr>
        <w:t>та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Ты составить не забудь!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Нам родители помогут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Выбрать верную дорогу.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Не страшна тому дорога,</w:t>
      </w: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Кто внимателен с порога!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89112" cy="1353805"/>
            <wp:effectExtent l="0" t="0" r="0" b="0"/>
            <wp:docPr id="9" name="Рисунок 6" descr="C:\Users\Андрей\Desktop\пдд средняя группа\пдд  безопасная дорога\проект Колеух\DSCN0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112" cy="13538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28707" cy="1346307"/>
            <wp:effectExtent l="0" t="0" r="0" b="6243"/>
            <wp:docPr id="10" name="Рисунок 7" descr="C:\Users\Андрей\Desktop\с телефона\IMG_20231010_162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8707" cy="13463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33369" cy="1351400"/>
            <wp:effectExtent l="0" t="0" r="4981" b="1150"/>
            <wp:docPr id="11" name="Рисунок 8" descr="F:\проект Колеух безопасная дорога домой\DSCN0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369" cy="1351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Сделай свой путь безопасным!</w:t>
      </w:r>
    </w:p>
    <w:p w:rsidR="00D54C73" w:rsidRDefault="00817E15">
      <w:pPr>
        <w:pStyle w:val="Standard"/>
      </w:pPr>
      <w:r>
        <w:rPr>
          <w:noProof/>
          <w:sz w:val="28"/>
          <w:szCs w:val="28"/>
        </w:rPr>
        <w:drawing>
          <wp:inline distT="0" distB="0" distL="0" distR="0">
            <wp:extent cx="1390125" cy="1853534"/>
            <wp:effectExtent l="0" t="0" r="525" b="0"/>
            <wp:docPr id="12" name="Рисунок 9" descr="C:\Users\Андрей\Desktop\с телефона\IMG_20231010_154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125" cy="18535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405853" cy="1874501"/>
            <wp:effectExtent l="0" t="0" r="3847" b="0"/>
            <wp:docPr id="13" name="Рисунок 10" descr="C:\Users\Андрей\Desktop\с телефона\IMG_20231010_161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853" cy="18745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407554" cy="1876769"/>
            <wp:effectExtent l="0" t="0" r="2146" b="9181"/>
            <wp:docPr id="14" name="Рисунок 11" descr="C:\Users\Андрей\Desktop\с телефона\IMG_20231010_161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554" cy="18767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407179" cy="1876266"/>
            <wp:effectExtent l="0" t="0" r="2521" b="0"/>
            <wp:docPr id="15" name="Рисунок 12" descr="C:\Users\Андрей\Desktop\с телефона\IMG_20231010_162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179" cy="18762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54C73" w:rsidRDefault="00817E15">
      <w:pPr>
        <w:pStyle w:val="Standard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6. Памятка для родителей.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817E15">
      <w:pPr>
        <w:pStyle w:val="Standard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Уважаемые родители! Помните!</w:t>
      </w:r>
    </w:p>
    <w:p w:rsidR="00D54C73" w:rsidRDefault="00817E15">
      <w:pPr>
        <w:pStyle w:val="Standard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Ребенок берет пример с вас – р</w:t>
      </w:r>
      <w:r>
        <w:rPr>
          <w:b/>
          <w:i/>
          <w:sz w:val="36"/>
          <w:szCs w:val="36"/>
        </w:rPr>
        <w:t>одителей!</w:t>
      </w:r>
    </w:p>
    <w:p w:rsidR="00D54C73" w:rsidRDefault="00817E15">
      <w:pPr>
        <w:pStyle w:val="Standard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Пусть ваш пример учит дисциплинированному поведению ребенка на улице и дома! </w:t>
      </w:r>
    </w:p>
    <w:p w:rsidR="00D54C73" w:rsidRDefault="00817E15">
      <w:pPr>
        <w:pStyle w:val="Standard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Старайтесь делать все возможное, чтобы оградить ребенка от несчастного случая.</w:t>
      </w: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b/>
          <w:i/>
          <w:sz w:val="36"/>
          <w:szCs w:val="36"/>
        </w:rPr>
      </w:pPr>
    </w:p>
    <w:p w:rsidR="00D54C73" w:rsidRDefault="00D54C73">
      <w:pPr>
        <w:pStyle w:val="Standard"/>
        <w:rPr>
          <w:b/>
          <w:i/>
          <w:sz w:val="36"/>
          <w:szCs w:val="36"/>
        </w:rPr>
      </w:pPr>
    </w:p>
    <w:p w:rsidR="00D54C73" w:rsidRDefault="00D54C73">
      <w:pPr>
        <w:pStyle w:val="Standard"/>
        <w:rPr>
          <w:b/>
          <w:i/>
          <w:sz w:val="36"/>
          <w:szCs w:val="36"/>
        </w:rPr>
      </w:pPr>
    </w:p>
    <w:p w:rsidR="00D54C73" w:rsidRDefault="00D54C73">
      <w:pPr>
        <w:pStyle w:val="Standard"/>
        <w:rPr>
          <w:b/>
          <w:i/>
          <w:sz w:val="36"/>
          <w:szCs w:val="36"/>
        </w:rPr>
      </w:pPr>
    </w:p>
    <w:p w:rsidR="00D54C73" w:rsidRDefault="00D54C73">
      <w:pPr>
        <w:pStyle w:val="Standard"/>
        <w:rPr>
          <w:b/>
          <w:i/>
          <w:sz w:val="36"/>
          <w:szCs w:val="36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  <w:rPr>
          <w:sz w:val="28"/>
          <w:szCs w:val="28"/>
        </w:rPr>
      </w:pPr>
    </w:p>
    <w:p w:rsidR="00D54C73" w:rsidRDefault="00D54C73">
      <w:pPr>
        <w:pStyle w:val="Standard"/>
      </w:pPr>
    </w:p>
    <w:sectPr w:rsidR="00D54C73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E15" w:rsidRDefault="00817E15">
      <w:r>
        <w:separator/>
      </w:r>
    </w:p>
  </w:endnote>
  <w:endnote w:type="continuationSeparator" w:id="0">
    <w:p w:rsidR="00817E15" w:rsidRDefault="00817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E15" w:rsidRDefault="00817E15">
      <w:r>
        <w:rPr>
          <w:color w:val="000000"/>
        </w:rPr>
        <w:separator/>
      </w:r>
    </w:p>
  </w:footnote>
  <w:footnote w:type="continuationSeparator" w:id="0">
    <w:p w:rsidR="00817E15" w:rsidRDefault="00817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82A24"/>
    <w:multiLevelType w:val="multilevel"/>
    <w:tmpl w:val="A9104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54C73"/>
    <w:rsid w:val="00817E15"/>
    <w:rsid w:val="00B72B13"/>
    <w:rsid w:val="00D5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Андрей</cp:lastModifiedBy>
  <cp:revision>2</cp:revision>
  <cp:lastPrinted>2013-05-14T12:41:00Z</cp:lastPrinted>
  <dcterms:created xsi:type="dcterms:W3CDTF">2024-01-30T07:21:00Z</dcterms:created>
  <dcterms:modified xsi:type="dcterms:W3CDTF">2024-01-30T07:21:00Z</dcterms:modified>
</cp:coreProperties>
</file>