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3E7" w:rsidRDefault="005B7599">
      <w:pPr>
        <w:jc w:val="both"/>
        <w:rPr>
          <w:rFonts w:ascii="Times New Roman" w:hAnsi="Times New Roman"/>
          <w:sz w:val="40"/>
          <w:szCs w:val="40"/>
        </w:rPr>
      </w:pPr>
      <w:bookmarkStart w:id="0" w:name="_GoBack"/>
      <w:bookmarkEnd w:id="0"/>
      <w:r>
        <w:rPr>
          <w:rFonts w:ascii="Times New Roman" w:hAnsi="Times New Roman"/>
          <w:sz w:val="40"/>
          <w:szCs w:val="40"/>
        </w:rPr>
        <w:t xml:space="preserve">      МБДОУ Кашарский детский сад №2 «Сказка»</w:t>
      </w:r>
    </w:p>
    <w:p w:rsidR="001473E7" w:rsidRDefault="001473E7">
      <w:pPr>
        <w:jc w:val="both"/>
        <w:rPr>
          <w:rFonts w:ascii="Times New Roman" w:hAnsi="Times New Roman"/>
          <w:sz w:val="28"/>
          <w:szCs w:val="28"/>
        </w:rPr>
      </w:pPr>
    </w:p>
    <w:p w:rsidR="001473E7" w:rsidRDefault="001473E7">
      <w:pPr>
        <w:jc w:val="both"/>
        <w:rPr>
          <w:rFonts w:ascii="Times New Roman" w:hAnsi="Times New Roman"/>
          <w:sz w:val="28"/>
          <w:szCs w:val="28"/>
        </w:rPr>
      </w:pPr>
    </w:p>
    <w:p w:rsidR="001473E7" w:rsidRDefault="001473E7">
      <w:pPr>
        <w:jc w:val="both"/>
        <w:rPr>
          <w:rFonts w:ascii="Times New Roman" w:hAnsi="Times New Roman"/>
          <w:sz w:val="28"/>
          <w:szCs w:val="28"/>
        </w:rPr>
      </w:pPr>
    </w:p>
    <w:p w:rsidR="001473E7" w:rsidRDefault="001473E7">
      <w:pPr>
        <w:jc w:val="both"/>
        <w:rPr>
          <w:rFonts w:ascii="Times New Roman" w:hAnsi="Times New Roman"/>
          <w:sz w:val="28"/>
          <w:szCs w:val="28"/>
        </w:rPr>
      </w:pPr>
    </w:p>
    <w:p w:rsidR="001473E7" w:rsidRDefault="001473E7">
      <w:pPr>
        <w:jc w:val="both"/>
        <w:rPr>
          <w:rFonts w:ascii="Times New Roman" w:hAnsi="Times New Roman"/>
          <w:sz w:val="28"/>
          <w:szCs w:val="28"/>
        </w:rPr>
      </w:pPr>
    </w:p>
    <w:p w:rsidR="001473E7" w:rsidRDefault="001473E7">
      <w:pPr>
        <w:jc w:val="both"/>
        <w:rPr>
          <w:rFonts w:ascii="Times New Roman" w:hAnsi="Times New Roman"/>
          <w:sz w:val="28"/>
          <w:szCs w:val="28"/>
        </w:rPr>
      </w:pPr>
    </w:p>
    <w:p w:rsidR="001473E7" w:rsidRDefault="005B7599">
      <w:pPr>
        <w:jc w:val="both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                     Фотоотчет</w:t>
      </w:r>
    </w:p>
    <w:p w:rsidR="001473E7" w:rsidRDefault="005B7599">
      <w:pPr>
        <w:jc w:val="both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 xml:space="preserve">                                                                                         </w:t>
      </w:r>
    </w:p>
    <w:p w:rsidR="001473E7" w:rsidRDefault="005B7599">
      <w:pPr>
        <w:jc w:val="both"/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rFonts w:ascii="Times New Roman" w:hAnsi="Times New Roman"/>
          <w:b/>
          <w:sz w:val="48"/>
          <w:szCs w:val="48"/>
        </w:rPr>
        <w:t>Экологический проект (неделя)</w:t>
      </w:r>
    </w:p>
    <w:p w:rsidR="001473E7" w:rsidRDefault="005B7599">
      <w:pPr>
        <w:jc w:val="both"/>
        <w:rPr>
          <w:rFonts w:ascii="Times New Roman" w:hAnsi="Times New Roman"/>
          <w:b/>
          <w:i/>
          <w:sz w:val="52"/>
          <w:szCs w:val="52"/>
        </w:rPr>
      </w:pPr>
      <w:r>
        <w:rPr>
          <w:rFonts w:ascii="Times New Roman" w:hAnsi="Times New Roman"/>
          <w:b/>
          <w:i/>
          <w:sz w:val="52"/>
          <w:szCs w:val="52"/>
        </w:rPr>
        <w:t xml:space="preserve">       «Один день без игрушек»</w:t>
      </w:r>
    </w:p>
    <w:p w:rsidR="001473E7" w:rsidRDefault="001473E7">
      <w:pPr>
        <w:jc w:val="both"/>
        <w:rPr>
          <w:rFonts w:ascii="Times New Roman" w:hAnsi="Times New Roman"/>
          <w:sz w:val="28"/>
          <w:szCs w:val="28"/>
        </w:rPr>
      </w:pPr>
    </w:p>
    <w:p w:rsidR="001473E7" w:rsidRDefault="001473E7">
      <w:pPr>
        <w:jc w:val="both"/>
        <w:rPr>
          <w:rFonts w:ascii="Times New Roman" w:hAnsi="Times New Roman"/>
          <w:sz w:val="28"/>
          <w:szCs w:val="28"/>
        </w:rPr>
      </w:pPr>
    </w:p>
    <w:p w:rsidR="001473E7" w:rsidRDefault="001473E7">
      <w:pPr>
        <w:jc w:val="both"/>
        <w:rPr>
          <w:rFonts w:ascii="Times New Roman" w:hAnsi="Times New Roman"/>
          <w:sz w:val="28"/>
          <w:szCs w:val="28"/>
        </w:rPr>
      </w:pPr>
    </w:p>
    <w:p w:rsidR="001473E7" w:rsidRDefault="001473E7">
      <w:pPr>
        <w:jc w:val="both"/>
        <w:rPr>
          <w:rFonts w:ascii="Times New Roman" w:hAnsi="Times New Roman"/>
          <w:sz w:val="28"/>
          <w:szCs w:val="28"/>
        </w:rPr>
      </w:pPr>
    </w:p>
    <w:p w:rsidR="001473E7" w:rsidRDefault="001473E7">
      <w:pPr>
        <w:jc w:val="both"/>
        <w:rPr>
          <w:rFonts w:ascii="Times New Roman" w:hAnsi="Times New Roman"/>
          <w:sz w:val="28"/>
          <w:szCs w:val="28"/>
        </w:rPr>
      </w:pPr>
    </w:p>
    <w:p w:rsidR="001473E7" w:rsidRDefault="005B75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Воспитатели: Колеух С.Н.</w:t>
      </w:r>
    </w:p>
    <w:p w:rsidR="001473E7" w:rsidRDefault="005B75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Гаврило</w:t>
      </w:r>
      <w:r>
        <w:rPr>
          <w:rFonts w:ascii="Times New Roman" w:hAnsi="Times New Roman"/>
          <w:sz w:val="28"/>
          <w:szCs w:val="28"/>
        </w:rPr>
        <w:t>ва Е.Н.</w:t>
      </w:r>
    </w:p>
    <w:p w:rsidR="001473E7" w:rsidRDefault="001473E7">
      <w:pPr>
        <w:jc w:val="both"/>
        <w:rPr>
          <w:rFonts w:ascii="Times New Roman" w:hAnsi="Times New Roman"/>
          <w:sz w:val="28"/>
          <w:szCs w:val="28"/>
        </w:rPr>
      </w:pPr>
    </w:p>
    <w:p w:rsidR="001473E7" w:rsidRDefault="001473E7">
      <w:pPr>
        <w:jc w:val="both"/>
        <w:rPr>
          <w:rFonts w:ascii="Times New Roman" w:hAnsi="Times New Roman"/>
          <w:sz w:val="28"/>
          <w:szCs w:val="28"/>
        </w:rPr>
      </w:pPr>
    </w:p>
    <w:p w:rsidR="001473E7" w:rsidRDefault="001473E7">
      <w:pPr>
        <w:jc w:val="both"/>
        <w:rPr>
          <w:rFonts w:ascii="Times New Roman" w:hAnsi="Times New Roman"/>
          <w:sz w:val="28"/>
          <w:szCs w:val="28"/>
        </w:rPr>
      </w:pPr>
    </w:p>
    <w:p w:rsidR="001473E7" w:rsidRDefault="001473E7">
      <w:pPr>
        <w:jc w:val="both"/>
        <w:rPr>
          <w:rFonts w:ascii="Times New Roman" w:hAnsi="Times New Roman"/>
          <w:sz w:val="28"/>
          <w:szCs w:val="28"/>
        </w:rPr>
      </w:pPr>
    </w:p>
    <w:p w:rsidR="001473E7" w:rsidRDefault="005B75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2023г.</w:t>
      </w:r>
    </w:p>
    <w:p w:rsidR="001473E7" w:rsidRDefault="005B7599">
      <w:pPr>
        <w:jc w:val="both"/>
        <w:rPr>
          <w:rFonts w:ascii="Times New Roman" w:hAnsi="Times New Roman"/>
          <w:b/>
          <w:i/>
          <w:sz w:val="44"/>
          <w:szCs w:val="44"/>
        </w:rPr>
      </w:pPr>
      <w:r>
        <w:rPr>
          <w:rFonts w:ascii="Times New Roman" w:hAnsi="Times New Roman"/>
          <w:b/>
          <w:i/>
          <w:sz w:val="44"/>
          <w:szCs w:val="44"/>
        </w:rPr>
        <w:lastRenderedPageBreak/>
        <w:t>Тема проекта: Один день без игрушек</w:t>
      </w:r>
    </w:p>
    <w:p w:rsidR="001473E7" w:rsidRDefault="005B75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26 сентября 2022 года детей Кашарского детского сада №2 «Сказка»  старшей и средней группы приняли в отряд «Эколят - дошколят». Подружиться с природой, понять </w:t>
      </w:r>
      <w:r>
        <w:rPr>
          <w:rFonts w:ascii="Times New Roman" w:hAnsi="Times New Roman"/>
          <w:sz w:val="28"/>
          <w:szCs w:val="28"/>
        </w:rPr>
        <w:t>и полюбить её детям помогают сказочные герои «Эколята» - друзья и защитники природы: Шалун, Умница, Тихоня, Ёлочка. И эта дружба продолжается на протяжении всех лет.</w:t>
      </w:r>
    </w:p>
    <w:p w:rsidR="001473E7" w:rsidRDefault="005B7599">
      <w:pPr>
        <w:jc w:val="both"/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59871" cy="3413976"/>
            <wp:effectExtent l="0" t="0" r="0" b="0"/>
            <wp:docPr id="1" name="Рисунок 2" descr="C:\Users\Андрей\Desktop\Моя июль -декабрь\день без игрушек фото\IMG_20230912_162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9871" cy="34139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473E7" w:rsidRDefault="005B75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экологического воспитания в детском саду </w:t>
      </w:r>
      <w:r>
        <w:rPr>
          <w:rFonts w:ascii="Times New Roman" w:hAnsi="Times New Roman"/>
          <w:sz w:val="28"/>
          <w:szCs w:val="28"/>
        </w:rPr>
        <w:t>«Сказка» воспитателями подготовительной и старшей групп Колеух С.Н. и Гавриловой Е.Н. был реализован экологический недельный проект «Один день без игрушек».</w:t>
      </w:r>
    </w:p>
    <w:p w:rsidR="001473E7" w:rsidRDefault="005B7599">
      <w:pPr>
        <w:jc w:val="both"/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создать благоприятные условия для поддержки детской инициативы в соответствии с их возрастным</w:t>
      </w:r>
      <w:r>
        <w:rPr>
          <w:rFonts w:ascii="Times New Roman" w:hAnsi="Times New Roman"/>
          <w:sz w:val="28"/>
          <w:szCs w:val="28"/>
        </w:rPr>
        <w:t>и и индивидуальными особенностями.</w:t>
      </w:r>
    </w:p>
    <w:p w:rsidR="001473E7" w:rsidRDefault="005B7599">
      <w:pPr>
        <w:jc w:val="both"/>
      </w:pPr>
      <w:r>
        <w:rPr>
          <w:rFonts w:ascii="Times New Roman" w:hAnsi="Times New Roman"/>
          <w:b/>
          <w:sz w:val="28"/>
          <w:szCs w:val="28"/>
        </w:rPr>
        <w:t>Задачи:</w:t>
      </w:r>
      <w:r>
        <w:rPr>
          <w:rFonts w:ascii="Times New Roman" w:hAnsi="Times New Roman"/>
          <w:sz w:val="28"/>
          <w:szCs w:val="28"/>
        </w:rPr>
        <w:t xml:space="preserve"> - создать условия для свободного выбора детьми деятельности, участников совместной деятельности, материалов;</w:t>
      </w:r>
    </w:p>
    <w:p w:rsidR="001473E7" w:rsidRDefault="005B75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создать мотивацию для проявления детьми активности, самостоятельности, инициативности;</w:t>
      </w:r>
    </w:p>
    <w:p w:rsidR="001473E7" w:rsidRDefault="005B75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поддерживат</w:t>
      </w:r>
      <w:r>
        <w:rPr>
          <w:rFonts w:ascii="Times New Roman" w:hAnsi="Times New Roman"/>
          <w:sz w:val="28"/>
          <w:szCs w:val="28"/>
        </w:rPr>
        <w:t xml:space="preserve">ь у детей чувства гордости, радости от успешных, самостоятельных действий, подчёркивать рост возможностей и достижений каждого ребёнка. </w:t>
      </w:r>
    </w:p>
    <w:p w:rsidR="001473E7" w:rsidRDefault="005B75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Реализация проекта началась с подготовительного этапа. Была проведена предварительная работа.</w:t>
      </w:r>
    </w:p>
    <w:p w:rsidR="001473E7" w:rsidRDefault="005B75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Консультация для родител</w:t>
      </w:r>
      <w:r>
        <w:rPr>
          <w:rFonts w:ascii="Times New Roman" w:hAnsi="Times New Roman"/>
          <w:sz w:val="28"/>
          <w:szCs w:val="28"/>
        </w:rPr>
        <w:t xml:space="preserve">ей «Поддержка детской инициативы и самостоятельности у дошкольников». </w:t>
      </w:r>
    </w:p>
    <w:p w:rsidR="001473E7" w:rsidRDefault="005B75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помощи родителей в сборе безопасного бросового материала: коробки, крышки, морские камешки.</w:t>
      </w:r>
    </w:p>
    <w:p w:rsidR="001473E7" w:rsidRDefault="005B75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</w:p>
    <w:p w:rsidR="001473E7" w:rsidRDefault="005B75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была освобождена от игрушек. </w:t>
      </w:r>
    </w:p>
    <w:p w:rsidR="001473E7" w:rsidRDefault="005B7599">
      <w:pPr>
        <w:jc w:val="both"/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27491" cy="1315007"/>
            <wp:effectExtent l="0" t="0" r="1409" b="0"/>
            <wp:docPr id="2" name="Рисунок 1" descr="C:\Users\Андрей\Desktop\светлана николаевна\1694522392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7491" cy="13150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38278" cy="1316571"/>
            <wp:effectExtent l="0" t="0" r="0" b="0"/>
            <wp:docPr id="3" name="Рисунок 7" descr="C:\Users\Андрей\Desktop\светлана николаевна\1694522392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278" cy="13165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473E7" w:rsidRDefault="005B75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Придя в группу, дети увид</w:t>
      </w:r>
      <w:r>
        <w:rPr>
          <w:rFonts w:ascii="Times New Roman" w:hAnsi="Times New Roman"/>
          <w:sz w:val="28"/>
          <w:szCs w:val="28"/>
        </w:rPr>
        <w:t xml:space="preserve">ели непривычную для них обстановку. Сразу появился вопрос, а куда же делись игрушки? Удивление и огорчение от пустых полок шкафов плавно перешло в восторг от увиденных коробок и от того, что же можно из них сделать. </w:t>
      </w:r>
    </w:p>
    <w:p w:rsidR="001473E7" w:rsidRDefault="005B7599">
      <w:pPr>
        <w:jc w:val="both"/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39066" cy="2054300"/>
            <wp:effectExtent l="0" t="0" r="4134" b="3100"/>
            <wp:docPr id="4" name="Рисунок 11" descr="C:\Users\Андрей\Desktop\светлана николаевна\1694522393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9066" cy="20543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1473E7" w:rsidRDefault="005B75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Детям пояснили, что игрушки взяли на профилактическую обработку, но вместо них у нас есть много интересного материала, который можно использовать.</w:t>
      </w:r>
    </w:p>
    <w:p w:rsidR="001473E7" w:rsidRDefault="005B7599">
      <w:pPr>
        <w:jc w:val="both"/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59932" cy="1581829"/>
            <wp:effectExtent l="0" t="0" r="0" b="0"/>
            <wp:docPr id="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9932" cy="15818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473E7" w:rsidRDefault="005B75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Совместно с детьми придумали несколько идей, которые стали творчески вопл</w:t>
      </w:r>
      <w:r>
        <w:rPr>
          <w:rFonts w:ascii="Times New Roman" w:hAnsi="Times New Roman"/>
          <w:sz w:val="28"/>
          <w:szCs w:val="28"/>
        </w:rPr>
        <w:t xml:space="preserve">ощать в задуманное. </w:t>
      </w:r>
    </w:p>
    <w:p w:rsidR="001473E7" w:rsidRDefault="005B7599">
      <w:pPr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56128" cy="1482909"/>
            <wp:effectExtent l="0" t="0" r="1372" b="2991"/>
            <wp:docPr id="6" name="Рисунок 9" descr="C:\Users\Андрей\Desktop\светлана николаевна\16945223922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6128" cy="14829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5374" cy="1485589"/>
            <wp:effectExtent l="0" t="0" r="7276" b="311"/>
            <wp:docPr id="7" name="Рисунок 10" descr="C:\Users\Андрей\Desktop\светлана николаевна\16945223923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5374" cy="14855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473E7" w:rsidRDefault="005B75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Оказалось это весело и интересно! Дети не скучали: придумывали, творили и вытворяли. Они с удовольствием проявляли инициативу, самостоятельность, работали в командах и взаимодействовали друг с другом, без помощи взрослых. Дети </w:t>
      </w:r>
      <w:r>
        <w:rPr>
          <w:rFonts w:ascii="Times New Roman" w:hAnsi="Times New Roman"/>
          <w:sz w:val="28"/>
          <w:szCs w:val="28"/>
        </w:rPr>
        <w:t>ни на секунду не отвлеклись от своих поделок.</w:t>
      </w:r>
    </w:p>
    <w:p w:rsidR="001473E7" w:rsidRDefault="005B7599">
      <w:pPr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81559" cy="1743550"/>
            <wp:effectExtent l="0" t="0" r="0" b="9050"/>
            <wp:docPr id="8" name="Рисунок 13" descr="C:\Users\Андрей\Desktop\светлана николаевна\16945223921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559" cy="17435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75833" cy="1791044"/>
            <wp:effectExtent l="0" t="0" r="0" b="0"/>
            <wp:docPr id="9" name="Рисунок 14" descr="C:\Users\Андрей\Desktop\светлана николаевна\16945223923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5833" cy="17910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38952" cy="1754212"/>
            <wp:effectExtent l="0" t="0" r="4198" b="0"/>
            <wp:docPr id="10" name="Рисунок 15" descr="C:\Users\Андрей\Desktop\светлана николаевна\16945223922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952" cy="17542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473E7" w:rsidRDefault="005B75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конце дня была организована выставка поделок. </w:t>
      </w:r>
    </w:p>
    <w:p w:rsidR="001473E7" w:rsidRDefault="005B7599">
      <w:pPr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2901" cy="1734680"/>
            <wp:effectExtent l="0" t="0" r="0" b="0"/>
            <wp:docPr id="11" name="Рисунок 16" descr="C:\Users\Андрей\Desktop\светлана николаевна\1694522392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2901" cy="1734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48950" cy="1799027"/>
            <wp:effectExtent l="0" t="0" r="3600" b="0"/>
            <wp:docPr id="12" name="Рисунок 17" descr="C:\Users\Андрей\Desktop\Моя июль -декабрь\день без игрушек фото\IMG_20230912_1539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950" cy="17990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41735" cy="1789407"/>
            <wp:effectExtent l="0" t="0" r="0" b="1293"/>
            <wp:docPr id="13" name="Рисунок 18" descr="C:\Users\Андрей\Desktop\Моя июль -декабрь\день без игрушек фото\IMG_20230912_1611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1735" cy="17894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473E7" w:rsidRDefault="005B75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Дети с радостью делились впечатлениями и результатами своей деятельности. Никто не оставался в стороне, каждый ребёнок проявил свои творческие спос</w:t>
      </w:r>
      <w:r>
        <w:rPr>
          <w:rFonts w:ascii="Times New Roman" w:hAnsi="Times New Roman"/>
          <w:sz w:val="28"/>
          <w:szCs w:val="28"/>
        </w:rPr>
        <w:t>обности. Дети успели не только сделать игрушки, но и поиграть с ними, придумывая много разных сюжетов для игр.</w:t>
      </w:r>
    </w:p>
    <w:p w:rsidR="001473E7" w:rsidRDefault="005B7599">
      <w:pPr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11033" cy="2415287"/>
            <wp:effectExtent l="0" t="0" r="0" b="4063"/>
            <wp:docPr id="14" name="Рисунок 19" descr="C:\Users\Андрей\Desktop\Моя июль -декабрь\день без игрушек фото\IMG_20230912_1624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033" cy="24152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21650" cy="2415661"/>
            <wp:effectExtent l="0" t="0" r="0" b="3689"/>
            <wp:docPr id="15" name="Рисунок 20" descr="C:\Users\Андрей\Desktop\Моя июль -декабрь\день без игрушек фото\IMG_20230912_160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1650" cy="24156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473E7" w:rsidRDefault="005B75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Родители тоже не остались в стороне; они предоставили свои детские игрушки, из которых была организована выставка «Игрушки наших мам и </w:t>
      </w:r>
      <w:r>
        <w:rPr>
          <w:rFonts w:ascii="Times New Roman" w:hAnsi="Times New Roman"/>
          <w:sz w:val="28"/>
          <w:szCs w:val="28"/>
        </w:rPr>
        <w:t xml:space="preserve">пап». Большое спасибо семьям Патюковых, Шаталовых, Белоусовых, Лиманских </w:t>
      </w:r>
    </w:p>
    <w:p w:rsidR="001473E7" w:rsidRDefault="005B7599">
      <w:pPr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77981" cy="1633090"/>
            <wp:effectExtent l="0" t="0" r="0" b="5210"/>
            <wp:docPr id="16" name="Рисунок 3" descr="C:\Users\Андрей\Desktop\Моя июль -декабрь\день без игрушек фото\IMG_20230912_1622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7981" cy="1633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34884" cy="2047003"/>
            <wp:effectExtent l="0" t="0" r="8166" b="0"/>
            <wp:docPr id="17" name="Рисунок 4" descr="C:\Users\Андрей\Desktop\Моя июль -декабрь\день без игрушек фото\IMG_20230912_1619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884" cy="20470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37658" cy="1527870"/>
            <wp:effectExtent l="0" t="0" r="692" b="0"/>
            <wp:docPr id="18" name="Рисунок 21" descr="C:\Users\Андрей\Desktop\Моя июль -декабрь\день без игрушек фото\IMG_20230912_162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7658" cy="15278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473E7" w:rsidRDefault="005B759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проекта выявилось, что у детей старшей и подготовительной групп хорошо развита познавательная активность. Они с удовольствием проявляют инициативу, самостоятельн</w:t>
      </w:r>
      <w:r>
        <w:rPr>
          <w:rFonts w:ascii="Times New Roman" w:hAnsi="Times New Roman"/>
          <w:sz w:val="28"/>
          <w:szCs w:val="28"/>
        </w:rPr>
        <w:t>ость, работают в команде и взаимодействуют друг с другом без помощи взрослых. Умеют договариваться, слушать и слышать друг друга, уступать, делиться необходимым.</w:t>
      </w:r>
    </w:p>
    <w:p w:rsidR="001473E7" w:rsidRDefault="001473E7">
      <w:pPr>
        <w:jc w:val="both"/>
        <w:rPr>
          <w:rFonts w:ascii="Times New Roman" w:hAnsi="Times New Roman"/>
          <w:sz w:val="28"/>
          <w:szCs w:val="28"/>
        </w:rPr>
      </w:pPr>
    </w:p>
    <w:p w:rsidR="001473E7" w:rsidRDefault="001473E7">
      <w:pPr>
        <w:jc w:val="both"/>
        <w:rPr>
          <w:rFonts w:ascii="Times New Roman" w:hAnsi="Times New Roman"/>
          <w:sz w:val="28"/>
          <w:szCs w:val="28"/>
        </w:rPr>
      </w:pPr>
    </w:p>
    <w:sectPr w:rsidR="001473E7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599" w:rsidRDefault="005B7599">
      <w:pPr>
        <w:spacing w:after="0" w:line="240" w:lineRule="auto"/>
      </w:pPr>
      <w:r>
        <w:separator/>
      </w:r>
    </w:p>
  </w:endnote>
  <w:endnote w:type="continuationSeparator" w:id="0">
    <w:p w:rsidR="005B7599" w:rsidRDefault="005B7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599" w:rsidRDefault="005B759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B7599" w:rsidRDefault="005B75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473E7"/>
    <w:rsid w:val="001473E7"/>
    <w:rsid w:val="005B7599"/>
    <w:rsid w:val="00AC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Андрей</cp:lastModifiedBy>
  <cp:revision>2</cp:revision>
  <dcterms:created xsi:type="dcterms:W3CDTF">2024-01-30T07:25:00Z</dcterms:created>
  <dcterms:modified xsi:type="dcterms:W3CDTF">2024-01-30T07:25:00Z</dcterms:modified>
</cp:coreProperties>
</file>